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B07" w:rsidRDefault="00695B07" w:rsidP="00246BB3">
      <w:pPr>
        <w:rPr>
          <w:rFonts w:ascii="Arabic Typesetting" w:hAnsi="Arabic Typesetting" w:cs="Arabic Typesetting"/>
          <w:b/>
          <w:bCs/>
          <w:sz w:val="72"/>
          <w:szCs w:val="72"/>
          <w:rtl/>
          <w:lang w:bidi="ar-EG"/>
        </w:rPr>
      </w:pPr>
      <w:r>
        <w:rPr>
          <w:noProof/>
        </w:rPr>
        <w:pict>
          <v:group id="_x0000_s1026" style="position:absolute;left:0;text-align:left;margin-left:18pt;margin-top:25.85pt;width:579.9pt;height:750.9pt;z-index:251659264;mso-position-horizontal-relative:page;mso-position-vertical-relative:page" coordorigin="321,411" coordsize="11600,15018" o:allowincell="f">
            <v:rect id="_x0000_s1027" style="position:absolute;left:321;top:411;width:11600;height:15018;mso-position-horizontal:center;mso-position-horizontal-relative:margin;mso-position-vertical:center;mso-position-vertical-relative:margin"/>
            <v:rect id="_x0000_s1028" style="position:absolute;left:354;top:444;width:11527;height:1790;mso-position-horizontal:center;mso-position-horizontal-relative:page;mso-position-vertical:center;mso-position-vertical-relative:page;v-text-anchor:middle" fillcolor="#e36c0a" stroked="f">
              <v:textbox style="mso-next-textbox:#_x0000_s1028" inset="18pt,,18pt">
                <w:txbxContent>
                  <w:p w:rsidR="00695B07" w:rsidRDefault="00695B07" w:rsidP="00521FF0">
                    <w:pPr>
                      <w:pStyle w:val="Header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  <w:lang w:bidi="ar-EG"/>
                      </w:rPr>
                    </w:pPr>
                  </w:p>
                  <w:p w:rsidR="00695B07" w:rsidRDefault="00695B07" w:rsidP="00521FF0">
                    <w:pPr>
                      <w:pStyle w:val="Header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</w:pPr>
                  </w:p>
                  <w:p w:rsidR="00695B07" w:rsidRDefault="00695B07" w:rsidP="00521FF0">
                    <w:pPr>
                      <w:pStyle w:val="Header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  <w:lang w:bidi="ar-EG"/>
                      </w:rPr>
                    </w:pPr>
                  </w:p>
                  <w:p w:rsidR="00695B07" w:rsidRPr="00ED1945" w:rsidRDefault="00695B07" w:rsidP="00521FF0">
                    <w:pPr>
                      <w:pStyle w:val="Header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الإت</w:t>
                    </w:r>
                    <w:r w:rsidRPr="00ED1945"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حاد</w:t>
                    </w: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D1945"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العام</w:t>
                    </w: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D1945"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لمنتجى</w:t>
                    </w: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D1945"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و</w:t>
                    </w: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D1945"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مصدرى</w:t>
                    </w: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D1945"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الحاصلات</w:t>
                    </w: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D1945">
                      <w:rPr>
                        <w:rFonts w:ascii="Verdana" w:hAnsi="Verdana" w:hint="cs"/>
                        <w:b/>
                        <w:bCs/>
                        <w:sz w:val="16"/>
                        <w:szCs w:val="16"/>
                        <w:rtl/>
                      </w:rPr>
                      <w:t>البستانية</w:t>
                    </w: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</w:p>
                  <w:p w:rsidR="00695B07" w:rsidRDefault="00695B07" w:rsidP="00521FF0">
                    <w:pPr>
                      <w:pStyle w:val="Header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D1945">
                      <w:rPr>
                        <w:rFonts w:ascii="Verdana" w:hAnsi="Verdana"/>
                        <w:b/>
                        <w:bCs/>
                        <w:sz w:val="16"/>
                        <w:szCs w:val="16"/>
                        <w:rtl/>
                      </w:rPr>
                      <w:t xml:space="preserve">    </w:t>
                    </w:r>
                    <w:smartTag w:uri="urn:schemas-microsoft-com:office:smarttags" w:element="place">
                      <w:r w:rsidRPr="00B07C0E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UNION</w:t>
                      </w:r>
                    </w:smartTag>
                    <w:r w:rsidRPr="00B07C0E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 xml:space="preserve"> OF PRODUCERS AND EXPORTERS OF HORTICULTURAL CROPS</w:t>
                    </w:r>
                  </w:p>
                  <w:p w:rsidR="00695B07" w:rsidRPr="00521FF0" w:rsidRDefault="00695B07" w:rsidP="00521FF0">
                    <w:pPr>
                      <w:rPr>
                        <w:szCs w:val="44"/>
                        <w:lang w:bidi="ar-EG"/>
                      </w:rPr>
                    </w:pPr>
                  </w:p>
                </w:txbxContent>
              </v:textbox>
            </v:rect>
            <v:rect id="_x0000_s1029" style="position:absolute;left:354;top:9607;width:2860;height:1073" fillcolor="#943634" stroked="f">
              <v:fill color2="#dfa7a6"/>
            </v:rect>
            <v:rect id="_x0000_s1030" style="position:absolute;left:3245;top:9607;width:2860;height:1073" fillcolor="#943634" stroked="f">
              <v:fill color2="#cf7b79"/>
            </v:rect>
            <v:rect id="_x0000_s1031" style="position:absolute;left:6137;top:9607;width:2860;height:1073" fillcolor="#943634" stroked="f">
              <v:fill color2="#943634"/>
            </v:rect>
            <v:rect id="_x0000_s1032" style="position:absolute;left:9028;top:9607;width:2860;height:1073;v-text-anchor:middle" fillcolor="#943634" stroked="f">
              <v:fill color2="#c4bc96"/>
              <v:textbox style="mso-next-textbox:#_x0000_s1032">
                <w:txbxContent>
                  <w:p w:rsidR="00695B07" w:rsidRPr="009528E7" w:rsidRDefault="00695B07" w:rsidP="00521FF0">
                    <w:pPr>
                      <w:pStyle w:val="NoSpacing"/>
                      <w:rPr>
                        <w:rFonts w:ascii="Cambria" w:hAnsi="Cambria" w:cs="Times New Roman"/>
                        <w:color w:val="DBE5F1"/>
                        <w:sz w:val="56"/>
                        <w:szCs w:val="56"/>
                      </w:rPr>
                    </w:pPr>
                    <w:r w:rsidRPr="009528E7">
                      <w:rPr>
                        <w:rFonts w:ascii="Cambria" w:hAnsi="Cambria" w:cs="Times New Roman"/>
                        <w:color w:val="DBE5F1"/>
                        <w:sz w:val="56"/>
                        <w:szCs w:val="56"/>
                        <w:rtl/>
                        <w:lang w:bidi="ar-EG"/>
                      </w:rPr>
                      <w:t xml:space="preserve"> </w:t>
                    </w:r>
                    <w:r w:rsidRPr="009528E7">
                      <w:rPr>
                        <w:rFonts w:ascii="Cambria" w:hAnsi="Cambria" w:cs="Times New Roman"/>
                        <w:color w:val="DBE5F1"/>
                        <w:sz w:val="56"/>
                        <w:szCs w:val="56"/>
                        <w:rtl/>
                      </w:rPr>
                      <w:t>2012</w:t>
                    </w:r>
                  </w:p>
                </w:txbxContent>
              </v:textbox>
            </v:rect>
            <v:rect id="_x0000_s1033" style="position:absolute;left:354;top:2263;width:8643;height:7316;v-text-anchor:middle" fillcolor="#9bbb59" stroked="f">
              <v:textbox style="mso-next-textbox:#_x0000_s1033" inset="18pt,,18pt">
                <w:txbxContent>
                  <w:p w:rsidR="00695B07" w:rsidRPr="009528E7" w:rsidRDefault="00695B07" w:rsidP="00521FF0">
                    <w:pPr>
                      <w:jc w:val="right"/>
                      <w:rPr>
                        <w:rFonts w:ascii="Cambria" w:hAnsi="Cambria" w:cs="Times New Roman"/>
                        <w:color w:val="622423"/>
                        <w:sz w:val="72"/>
                        <w:szCs w:val="72"/>
                      </w:rPr>
                    </w:pP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الزيارات</w:t>
                    </w:r>
                    <w:r w:rsidRPr="00521FF0">
                      <w:rPr>
                        <w:rFonts w:ascii="Andalus" w:hAnsi="Andalus" w:cs="Andalu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 xml:space="preserve"> </w:t>
                    </w: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الميدانية</w:t>
                    </w:r>
                    <w:r w:rsidRPr="00521FF0">
                      <w:rPr>
                        <w:rFonts w:ascii="Andalus" w:hAnsi="Andalus" w:cs="Andalu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 xml:space="preserve"> </w:t>
                    </w: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لمحصول</w:t>
                    </w:r>
                    <w:r w:rsidRPr="00521FF0">
                      <w:rPr>
                        <w:rFonts w:ascii="Andalus" w:hAnsi="Andalus" w:cs="Andalu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 xml:space="preserve"> </w:t>
                    </w: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الفراولة</w:t>
                    </w:r>
                    <w:r w:rsidRPr="00521FF0">
                      <w:rPr>
                        <w:rFonts w:ascii="Andalus" w:hAnsi="Andalus" w:cs="Andalu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 xml:space="preserve"> </w:t>
                    </w: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في</w:t>
                    </w:r>
                    <w:r w:rsidRPr="00521FF0">
                      <w:rPr>
                        <w:rFonts w:ascii="Andalus" w:hAnsi="Andalus" w:cs="Andalu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 xml:space="preserve"> </w:t>
                    </w: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الفترة</w:t>
                    </w:r>
                    <w:r w:rsidRPr="00521FF0">
                      <w:rPr>
                        <w:rFonts w:ascii="Andalus" w:hAnsi="Andalus" w:cs="Andalu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 xml:space="preserve"> </w:t>
                    </w: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من</w:t>
                    </w:r>
                    <w:r w:rsidRPr="00521FF0">
                      <w:rPr>
                        <w:rFonts w:ascii="Andalus" w:hAnsi="Andalus" w:cs="Andalu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 xml:space="preserve"> 10-18/1/2012</w:t>
                    </w:r>
                    <w:r w:rsidRPr="00521FF0">
                      <w:rPr>
                        <w:rFonts w:ascii="Andalus" w:hAnsi="Andalus" w:cs="Andalus" w:hint="cs"/>
                        <w:b/>
                        <w:bCs/>
                        <w:sz w:val="40"/>
                        <w:szCs w:val="40"/>
                        <w:rtl/>
                        <w:lang w:bidi="ar-EG"/>
                      </w:rPr>
                      <w:t>م</w:t>
                    </w:r>
                  </w:p>
                  <w:p w:rsidR="00695B07" w:rsidRPr="009528E7" w:rsidRDefault="00695B07" w:rsidP="00521FF0">
                    <w:pPr>
                      <w:jc w:val="right"/>
                      <w:rPr>
                        <w:color w:val="FFFFFF"/>
                        <w:sz w:val="40"/>
                        <w:szCs w:val="40"/>
                      </w:rPr>
                    </w:pPr>
                    <w:r w:rsidRPr="00521FF0">
                      <w:rPr>
                        <w:rFonts w:ascii="Arabic Typesetting (Arabic)" w:hAnsi="Arabic Typesetting (Arabic)" w:cs="Arabic Typesetting (Arabic)" w:hint="cs"/>
                        <w:b/>
                        <w:bCs/>
                        <w:sz w:val="72"/>
                        <w:szCs w:val="72"/>
                        <w:rtl/>
                        <w:lang w:bidi="ar-EG"/>
                      </w:rPr>
                      <w:t>تقـــــــــــرير</w:t>
                    </w:r>
                    <w:r w:rsidRPr="00521FF0">
                      <w:rPr>
                        <w:rFonts w:ascii="Arabic Typesetting" w:hAnsi="Arabic Typesetting" w:cs="Arabic Typesetting"/>
                        <w:b/>
                        <w:bCs/>
                        <w:sz w:val="72"/>
                        <w:szCs w:val="72"/>
                        <w:rtl/>
                        <w:lang w:bidi="ar-EG"/>
                      </w:rPr>
                      <w:t xml:space="preserve"> </w:t>
                    </w:r>
                    <w:r w:rsidRPr="00521FF0">
                      <w:rPr>
                        <w:rFonts w:ascii="Arabic Typesetting (Arabic)" w:hAnsi="Arabic Typesetting (Arabic)" w:cs="Arabic Typesetting (Arabic)" w:hint="cs"/>
                        <w:b/>
                        <w:bCs/>
                        <w:sz w:val="72"/>
                        <w:szCs w:val="72"/>
                        <w:rtl/>
                        <w:lang w:bidi="ar-EG"/>
                      </w:rPr>
                      <w:t>فنى</w:t>
                    </w:r>
                  </w:p>
                  <w:p w:rsidR="00695B07" w:rsidRDefault="00695B07" w:rsidP="00521FF0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32"/>
                        <w:szCs w:val="32"/>
                        <w:rtl/>
                        <w:lang w:bidi="ar-EG"/>
                      </w:rPr>
                    </w:pPr>
                  </w:p>
                  <w:p w:rsidR="00695B07" w:rsidRPr="001D6A74" w:rsidRDefault="00695B07" w:rsidP="001D6A74">
                    <w:pPr>
                      <w:spacing w:after="0" w:line="240" w:lineRule="auto"/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إع</w:t>
                    </w: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ـــــــــــــ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داد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:-</w:t>
                    </w:r>
                  </w:p>
                  <w:p w:rsidR="00695B07" w:rsidRPr="001D6A74" w:rsidRDefault="00695B07" w:rsidP="001D6A74">
                    <w:pPr>
                      <w:spacing w:after="0" w:line="240" w:lineRule="auto"/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م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/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نرمين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التومى</w:t>
                    </w:r>
                  </w:p>
                  <w:p w:rsidR="00695B07" w:rsidRPr="001D6A74" w:rsidRDefault="00695B07" w:rsidP="001D6A74">
                    <w:pPr>
                      <w:spacing w:after="0" w:line="240" w:lineRule="auto"/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م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/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علاء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عبد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المطلب</w:t>
                    </w:r>
                  </w:p>
                  <w:p w:rsidR="00695B07" w:rsidRPr="001D6A74" w:rsidRDefault="00695B07" w:rsidP="001D6A74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مراجعــــــــــــة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:-</w:t>
                    </w:r>
                  </w:p>
                  <w:p w:rsidR="00695B07" w:rsidRPr="001D6A74" w:rsidRDefault="00695B07" w:rsidP="001D6A74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أ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.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/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محمد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عبد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الرحمن</w:t>
                    </w:r>
                  </w:p>
                  <w:p w:rsidR="00695B07" w:rsidRPr="001D6A74" w:rsidRDefault="00695B07" w:rsidP="001D6A74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أ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.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/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عاصم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شلتوت</w:t>
                    </w:r>
                  </w:p>
                  <w:p w:rsidR="00695B07" w:rsidRPr="001D6A74" w:rsidRDefault="00695B07" w:rsidP="001D6A74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أ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.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/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محمـــــد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إمــــــام</w:t>
                    </w:r>
                  </w:p>
                  <w:p w:rsidR="00695B07" w:rsidRPr="001D6A74" w:rsidRDefault="00695B07" w:rsidP="001D6A74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م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/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ياسر</w:t>
                    </w:r>
                    <w:r w:rsidRPr="001D6A74"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1D6A74">
                      <w:rPr>
                        <w:rFonts w:ascii="Simplified Arabic" w:hAnsi="Simplified Arabic" w:cs="Simplified Arabic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الخيال</w:t>
                    </w:r>
                  </w:p>
                  <w:p w:rsidR="00695B07" w:rsidRPr="001D6A74" w:rsidRDefault="00695B07" w:rsidP="00521FF0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695B07" w:rsidRPr="009528E7" w:rsidRDefault="00695B07" w:rsidP="00521FF0">
                    <w:pPr>
                      <w:jc w:val="right"/>
                      <w:rPr>
                        <w:color w:val="FFFFFF"/>
                        <w:sz w:val="28"/>
                        <w:szCs w:val="28"/>
                        <w:lang w:bidi="ar-EG"/>
                      </w:rPr>
                    </w:pPr>
                  </w:p>
                </w:txbxContent>
              </v:textbox>
            </v:rect>
            <v:rect id="_x0000_s1034" style="position:absolute;left:9028;top:2263;width:2859;height:7316" fillcolor="#dbe5f1" stroked="f">
              <v:fill color2="#d4cfb3"/>
            </v:rect>
            <v:rect id="_x0000_s1035" style="position:absolute;left:354;top:10710;width:8643;height:3937" fillcolor="#c0504d" stroked="f">
              <v:fill color2="#d4cfb3"/>
            </v:rect>
            <v:rect id="_x0000_s1036" style="position:absolute;left:9028;top:10710;width:2859;height:3937" fillcolor="#78c0d4" stroked="f">
              <v:fill color2="#d4cfb3"/>
            </v:rect>
            <v:rect id="_x0000_s1037" style="position:absolute;left:354;top:14677;width:11527;height:716;v-text-anchor:middle" fillcolor="#943634" stroked="f">
              <v:textbox style="mso-next-textbox:#_x0000_s1037">
                <w:txbxContent>
                  <w:p w:rsidR="00695B07" w:rsidRPr="009528E7" w:rsidRDefault="00695B07" w:rsidP="003D4040">
                    <w:pPr>
                      <w:pStyle w:val="NoSpacing"/>
                      <w:jc w:val="right"/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Arabic Typesetting" w:hAnsi="Arabic Typesetting" w:cs="Times New Roman"/>
          <w:b/>
          <w:bCs/>
          <w:sz w:val="72"/>
          <w:szCs w:val="72"/>
          <w:rtl/>
          <w:lang w:bidi="ar-EG"/>
        </w:rPr>
        <w:br w:type="page"/>
      </w:r>
    </w:p>
    <w:p w:rsidR="00695B07" w:rsidRPr="000836C8" w:rsidRDefault="00695B07" w:rsidP="007C74AF">
      <w:pPr>
        <w:pStyle w:val="ListParagraph"/>
        <w:spacing w:after="0" w:line="240" w:lineRule="auto"/>
        <w:ind w:left="924"/>
        <w:jc w:val="both"/>
        <w:rPr>
          <w:rFonts w:ascii="Simplified Arabic" w:hAnsi="Simplified Arabic" w:cs="Simplified Arabic"/>
          <w:b/>
          <w:bCs/>
          <w:sz w:val="40"/>
          <w:szCs w:val="40"/>
          <w:lang w:bidi="ar-EG"/>
        </w:rPr>
      </w:pPr>
      <w:r w:rsidRPr="000836C8">
        <w:rPr>
          <w:rFonts w:ascii="Arabic Typesetting (Arabic)" w:hAnsi="Arabic Typesetting (Arabic)" w:cs="Arabic Typesetting (Arabic)" w:hint="cs"/>
          <w:b/>
          <w:bCs/>
          <w:sz w:val="72"/>
          <w:szCs w:val="72"/>
          <w:rtl/>
          <w:lang w:bidi="ar-EG"/>
        </w:rPr>
        <w:t>تقـــــــــــرير</w:t>
      </w:r>
      <w:r w:rsidRPr="000836C8">
        <w:rPr>
          <w:rFonts w:ascii="Arabic Typesetting (Arabic)" w:hAnsi="Arabic Typesetting (Arabic)" w:cs="Arabic Typesetting (Arabic)"/>
          <w:b/>
          <w:bCs/>
          <w:sz w:val="72"/>
          <w:szCs w:val="72"/>
          <w:rtl/>
          <w:lang w:bidi="ar-EG"/>
        </w:rPr>
        <w:t xml:space="preserve"> </w:t>
      </w:r>
      <w:r w:rsidRPr="000836C8">
        <w:rPr>
          <w:rFonts w:ascii="Arabic Typesetting (Arabic)" w:hAnsi="Arabic Typesetting (Arabic)" w:cs="Arabic Typesetting (Arabic)" w:hint="cs"/>
          <w:b/>
          <w:bCs/>
          <w:sz w:val="72"/>
          <w:szCs w:val="72"/>
          <w:rtl/>
          <w:lang w:bidi="ar-EG"/>
        </w:rPr>
        <w:t>فنى</w:t>
      </w:r>
      <w:hyperlink r:id="rId7" w:history="1">
        <w:r w:rsidRPr="009528E7">
          <w:rPr>
            <w:rFonts w:ascii="Simplified Arabic" w:hAnsi="Simplified Arabic" w:cs="Simplified Arabic" w:hint="cs"/>
            <w:b/>
            <w:bCs/>
            <w:noProof/>
            <w:sz w:val="40"/>
            <w:szCs w:val="4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i1025" type="#_x0000_t75" alt="http://t1.gstatic.com/images?q=tbn:ANd9GcQ7S-N0fILcHNIylg4EqBkZaWjl3iZOwCWV62ZAV1bzo3hVysLw" href="http://www.google.com.eg/imgres?q=%D8%A7%D9%84%D9%81%D8%B1%D8%A7%D9%88%D9%84%D8%A9&amp;um=1&amp;hl=ar&amp;rlz=1T4RNTN_enEG376EG376&amp;biw=1440&amp;bih=620&amp;tbm=isch&amp;tbnid=kxMNLzRDNYWe-M:&amp;imgrefurl=http://www.masrawy.com/ketabat/ArticlesDetails.aspx?AID=122508&amp;ref=hp&amp;docid=QHy9mlL4xB1qAM&amp;imgurl=http://www.masrawy.com/Ketabat/Images/2011/7//6-7-2011-11-12-17426.jpg&amp;w=450&amp;h=351&amp;ei=tUcmT4WOAoP0sgbJ6um9Bw&amp;zoom" style="width:91.5pt;height:74.25pt;visibility:visible" o:button="t">
              <v:fill o:detectmouseclick="t"/>
              <v:imagedata r:id="rId8" o:title=""/>
            </v:shape>
          </w:pict>
        </w:r>
      </w:hyperlink>
      <w:hyperlink r:id="rId9" w:history="1">
        <w:r w:rsidRPr="009528E7">
          <w:rPr>
            <w:rFonts w:ascii="Simplified Arabic" w:hAnsi="Simplified Arabic" w:cs="Simplified Arabic" w:hint="cs"/>
            <w:b/>
            <w:bCs/>
            <w:noProof/>
            <w:sz w:val="40"/>
            <w:szCs w:val="40"/>
          </w:rPr>
          <w:pict>
            <v:shape id="_x0000_i1026" type="#_x0000_t75" alt="http://t1.gstatic.com/images?q=tbn:ANd9GcQ7S-N0fILcHNIylg4EqBkZaWjl3iZOwCWV62ZAV1bzo3hVysLw" href="http://www.google.com.eg/imgres?q=%D8%A7%D9%84%D9%81%D8%B1%D8%A7%D9%88%D9%84%D8%A9&amp;um=1&amp;hl=ar&amp;rlz=1T4RNTN_enEG376EG376&amp;biw=1440&amp;bih=620&amp;tbm=isch&amp;tbnid=kxMNLzRDNYWe-M:&amp;imgrefurl=http://www.masrawy.com/ketabat/ArticlesDetails.aspx?AID=122508&amp;ref=hp&amp;docid=QHy9mlL4xB1qAM&amp;imgurl=http://www.masrawy.com/Ketabat/Images/2011/7//6-7-2011-11-12-17426.jpg&amp;w=450&amp;h=351&amp;ei=tUcmT4WOAoP0sgbJ6um9Bw&amp;zoom" style="width:91.5pt;height:74.25pt;visibility:visible" o:button="t">
              <v:fill o:detectmouseclick="t"/>
              <v:imagedata r:id="rId8" o:title=""/>
            </v:shape>
          </w:pict>
        </w:r>
      </w:hyperlink>
    </w:p>
    <w:p w:rsidR="00695B07" w:rsidRPr="000836C8" w:rsidRDefault="00695B07" w:rsidP="007C74AF">
      <w:pPr>
        <w:pStyle w:val="ListParagraph"/>
        <w:spacing w:after="0" w:line="240" w:lineRule="auto"/>
        <w:ind w:left="924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------------------------------------</w:t>
      </w:r>
    </w:p>
    <w:p w:rsidR="00695B07" w:rsidRPr="000836C8" w:rsidRDefault="00695B07" w:rsidP="0008246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مقدمــــــــة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عامة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محصول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الفراولة</w:t>
      </w:r>
      <w:r w:rsidRPr="000836C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:- </w:t>
      </w:r>
    </w:p>
    <w:p w:rsidR="00695B07" w:rsidRPr="000836C8" w:rsidRDefault="00695B07" w:rsidP="00B45F51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hyperlink r:id="rId10" w:tooltip="نبات" w:history="1">
        <w:r w:rsidRPr="000836C8">
          <w:rPr>
            <w:rStyle w:val="Hyperlink"/>
            <w:rFonts w:ascii="Simplified Arabic" w:hAnsi="Simplified Arabic" w:cs="Simplified Arabic" w:hint="cs"/>
            <w:color w:val="auto"/>
            <w:sz w:val="28"/>
            <w:szCs w:val="28"/>
            <w:rtl/>
          </w:rPr>
          <w:t>نبات</w:t>
        </w:r>
      </w:hyperlink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عشبي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ويتبع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hyperlink r:id="rId11" w:tooltip="جنس (تصنيف)" w:history="1">
        <w:r w:rsidRPr="000836C8">
          <w:rPr>
            <w:rStyle w:val="Hyperlink"/>
            <w:rFonts w:ascii="Simplified Arabic" w:hAnsi="Simplified Arabic" w:cs="Simplified Arabic" w:hint="cs"/>
            <w:color w:val="auto"/>
            <w:sz w:val="28"/>
            <w:szCs w:val="28"/>
            <w:rtl/>
          </w:rPr>
          <w:t>جنس</w:t>
        </w:r>
      </w:hyperlink>
      <w:r>
        <w:t xml:space="preserve"> </w:t>
      </w:r>
      <w:hyperlink r:id="rId12" w:tooltip="شليك" w:history="1">
        <w:r w:rsidRPr="000836C8">
          <w:rPr>
            <w:rStyle w:val="Hyperlink"/>
            <w:rFonts w:ascii="Simplified Arabic" w:hAnsi="Simplified Arabic" w:cs="Simplified Arabic" w:hint="cs"/>
            <w:color w:val="auto"/>
            <w:sz w:val="28"/>
            <w:szCs w:val="28"/>
            <w:rtl/>
          </w:rPr>
          <w:t>الشليك</w:t>
        </w:r>
      </w:hyperlink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hyperlink r:id="rId13" w:tooltip="فصيلة" w:history="1">
        <w:r w:rsidRPr="000836C8">
          <w:rPr>
            <w:rStyle w:val="Hyperlink"/>
            <w:rFonts w:ascii="Simplified Arabic" w:hAnsi="Simplified Arabic" w:cs="Simplified Arabic" w:hint="cs"/>
            <w:color w:val="auto"/>
            <w:sz w:val="28"/>
            <w:szCs w:val="28"/>
            <w:rtl/>
          </w:rPr>
          <w:t>الفصيلة</w:t>
        </w:r>
      </w:hyperlink>
      <w:r>
        <w:t xml:space="preserve"> </w:t>
      </w:r>
      <w:hyperlink r:id="rId14" w:tooltip="وردية" w:history="1">
        <w:r w:rsidRPr="000836C8">
          <w:rPr>
            <w:rStyle w:val="Hyperlink"/>
            <w:rFonts w:ascii="Simplified Arabic" w:hAnsi="Simplified Arabic" w:cs="Simplified Arabic" w:hint="cs"/>
            <w:color w:val="auto"/>
            <w:sz w:val="28"/>
            <w:szCs w:val="28"/>
            <w:rtl/>
          </w:rPr>
          <w:t>الوردية</w:t>
        </w:r>
      </w:hyperlink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محاصيل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الخضر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غير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التقليدية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ويمكن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القول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بأنها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المحاصيل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البستانية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العائد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الكبير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ويمكن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تصديرها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مجمدة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مصنعة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طازجة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5B07" w:rsidRPr="000836C8" w:rsidRDefault="00695B07" w:rsidP="007D494F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وهى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المحاصيل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مكانا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ملموسا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الزراعات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التصديرية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أنواع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الفاكهة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انتشارا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 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وتوافق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أذواق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الكثير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المستهلكين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ويناسب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زراعة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محصولها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الكثير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أنواع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التربة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والظروف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المناخية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المعتدلة</w:t>
      </w:r>
      <w:r w:rsidRPr="000836C8">
        <w:rPr>
          <w:rFonts w:ascii="Simplified Arabic" w:hAnsi="Simplified Arabic" w:cs="Simplified Arabic"/>
          <w:sz w:val="28"/>
          <w:szCs w:val="28"/>
        </w:rPr>
        <w:t>.</w:t>
      </w:r>
    </w:p>
    <w:p w:rsidR="00695B07" w:rsidRPr="00925419" w:rsidRDefault="00695B07" w:rsidP="00EA2A56">
      <w:pPr>
        <w:spacing w:after="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  <w:highlight w:val="yellow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وتعتبر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أهم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المحاصيل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البستانية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اتجهت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مصر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تنمية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إنتاجها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بمعدلات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السنوات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الأخيرة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وانتشرت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زراعتها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مناطق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عديدة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بالجمهورية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زراعتها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قاصرة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محافظة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القليوبية</w:t>
      </w:r>
      <w:r>
        <w:rPr>
          <w:rFonts w:ascii="Simplified Arabic" w:hAnsi="Simplified Arabic" w:cs="Simplified Arabic"/>
          <w:sz w:val="28"/>
          <w:szCs w:val="28"/>
          <w:rtl/>
        </w:rPr>
        <w:t>.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طريقة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بالشتلات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المجمدة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وهى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الطريقة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السائدة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الآن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مصر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لاتصلح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للتصدير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للدول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الاوربية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لتأخر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الإنتاج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مارس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والذى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يعتبر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قرب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نهاية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موسم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التصدير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وتدنى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الأسعار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فى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تلك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الفترة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أدى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اهتمام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منتجى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بالتصدير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زيادة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كمية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الإنتاج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الفترة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نوفمبر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فبراير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يمكن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الأسعار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لتجنب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المنافسة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الدول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الاخرى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وزيادة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كمية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الطلب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الفترة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 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فكان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الاتجاه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نحو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زراعة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المبكرة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وإتباع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طريقة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الطازجة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تسمح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بالإنتاج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بداية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موسم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التصدير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شهر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نوفمبر</w:t>
      </w:r>
      <w:r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5B07" w:rsidRDefault="00695B07" w:rsidP="00082460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ab/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وقد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وصلت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المساحة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المنزرعة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الفراولة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color w:val="FF0000"/>
          <w:sz w:val="28"/>
          <w:szCs w:val="28"/>
          <w:shd w:val="clear" w:color="auto" w:fill="FFFFFF"/>
          <w:rtl/>
        </w:rPr>
        <w:t>بالشتلات</w:t>
      </w:r>
      <w:r w:rsidRPr="00EA2A56">
        <w:rPr>
          <w:rFonts w:ascii="Simplified Arabic" w:hAnsi="Simplified Arabic" w:cs="Simplified Arabic"/>
          <w:color w:val="FF0000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color w:val="FF0000"/>
          <w:sz w:val="28"/>
          <w:szCs w:val="28"/>
          <w:shd w:val="clear" w:color="auto" w:fill="FFFFFF"/>
          <w:rtl/>
        </w:rPr>
        <w:t>الطازجة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مصر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حوالي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4000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فدان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منها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حوالي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1700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فدان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محافظة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الإسماعيلية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وحوالي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1800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فدان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محافظة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القليوبية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والباقي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موزع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المحافظات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الأخرى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ويتم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تصدير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حوالي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150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الطازجة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وحوالي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1000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مصنعات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الفراولة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إلى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الدول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العربية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والأوروبية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.</w:t>
      </w:r>
    </w:p>
    <w:p w:rsidR="00695B07" w:rsidRDefault="00695B07" w:rsidP="00082460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95B07" w:rsidRDefault="00695B07" w:rsidP="00082460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95B07" w:rsidRDefault="00695B07" w:rsidP="00082460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95B07" w:rsidRPr="000836C8" w:rsidRDefault="00695B07" w:rsidP="007C74AF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9528E7">
        <w:rPr>
          <w:rFonts w:ascii="Arial" w:hAnsi="Arial"/>
          <w:noProof/>
          <w:sz w:val="20"/>
          <w:szCs w:val="20"/>
        </w:rPr>
        <w:pict>
          <v:shape id="il_fi" o:spid="_x0000_i1027" type="#_x0000_t75" alt="http://www.marocpress.com/wp-content/uploads/2011/11/Strawberry.jpg" style="width:91.5pt;height:57pt;visibility:visible">
            <v:imagedata r:id="rId15" o:title=""/>
          </v:shape>
        </w:pict>
      </w:r>
      <w:r w:rsidRPr="009528E7">
        <w:rPr>
          <w:rFonts w:ascii="Arial" w:hAnsi="Arial"/>
          <w:noProof/>
          <w:sz w:val="20"/>
          <w:szCs w:val="20"/>
        </w:rPr>
        <w:pict>
          <v:shape id="_x0000_i1028" type="#_x0000_t75" alt="http://www.marocpress.com/wp-content/uploads/2011/11/Strawberry.jpg" style="width:91.5pt;height:57pt;visibility:visible">
            <v:imagedata r:id="rId15" o:title=""/>
          </v:shape>
        </w:pict>
      </w:r>
    </w:p>
    <w:p w:rsidR="00695B07" w:rsidRPr="001D6A74" w:rsidRDefault="00695B07" w:rsidP="00305CB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C00000"/>
          <w:sz w:val="36"/>
          <w:szCs w:val="36"/>
          <w:rtl/>
          <w:lang w:bidi="ar-EG"/>
        </w:rPr>
      </w:pPr>
      <w:r w:rsidRPr="001D6A74">
        <w:rPr>
          <w:rFonts w:ascii="Simplified Arabic" w:hAnsi="Simplified Arabic" w:cs="Simplified Arabic" w:hint="cs"/>
          <w:b/>
          <w:bCs/>
          <w:color w:val="C00000"/>
          <w:sz w:val="36"/>
          <w:szCs w:val="36"/>
          <w:rtl/>
          <w:lang w:bidi="ar-EG"/>
        </w:rPr>
        <w:t>أصناف</w:t>
      </w:r>
      <w:r w:rsidRPr="001D6A74">
        <w:rPr>
          <w:rFonts w:ascii="Simplified Arabic" w:hAnsi="Simplified Arabic" w:cs="Simplified Arabic"/>
          <w:b/>
          <w:bCs/>
          <w:color w:val="C00000"/>
          <w:sz w:val="36"/>
          <w:szCs w:val="36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C00000"/>
          <w:sz w:val="36"/>
          <w:szCs w:val="36"/>
          <w:rtl/>
          <w:lang w:bidi="ar-EG"/>
        </w:rPr>
        <w:t>الفراولة</w:t>
      </w:r>
      <w:r w:rsidRPr="001D6A74">
        <w:rPr>
          <w:rFonts w:ascii="Simplified Arabic" w:hAnsi="Simplified Arabic" w:cs="Simplified Arabic"/>
          <w:b/>
          <w:bCs/>
          <w:color w:val="C00000"/>
          <w:sz w:val="36"/>
          <w:szCs w:val="36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C00000"/>
          <w:sz w:val="36"/>
          <w:szCs w:val="36"/>
          <w:rtl/>
          <w:lang w:bidi="ar-EG"/>
        </w:rPr>
        <w:t>ومميزاتها</w:t>
      </w:r>
      <w:r w:rsidRPr="001D6A74">
        <w:rPr>
          <w:rFonts w:ascii="Simplified Arabic" w:hAnsi="Simplified Arabic" w:cs="Simplified Arabic"/>
          <w:b/>
          <w:bCs/>
          <w:color w:val="C00000"/>
          <w:sz w:val="36"/>
          <w:szCs w:val="36"/>
          <w:rtl/>
          <w:lang w:bidi="ar-EG"/>
        </w:rPr>
        <w:t>:-</w:t>
      </w:r>
      <w:r w:rsidRPr="001D6A74">
        <w:rPr>
          <w:rFonts w:ascii="Simplified Arabic" w:hAnsi="Simplified Arabic" w:cs="Simplified Arabic"/>
          <w:b/>
          <w:bCs/>
          <w:color w:val="C00000"/>
          <w:sz w:val="36"/>
          <w:szCs w:val="36"/>
          <w:lang w:bidi="ar-EG"/>
        </w:rPr>
        <w:t xml:space="preserve"> </w:t>
      </w:r>
    </w:p>
    <w:p w:rsidR="00695B07" w:rsidRPr="001D6A74" w:rsidRDefault="00695B07" w:rsidP="00F326B6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C00000"/>
          <w:sz w:val="16"/>
          <w:szCs w:val="16"/>
          <w:rtl/>
          <w:lang w:bidi="ar-EG"/>
        </w:rPr>
      </w:pPr>
      <w:r w:rsidRPr="001D6A74">
        <w:rPr>
          <w:rFonts w:ascii="Simplified Arabic" w:hAnsi="Simplified Arabic" w:cs="Simplified Arabic"/>
          <w:b/>
          <w:bCs/>
          <w:color w:val="C00000"/>
          <w:sz w:val="16"/>
          <w:szCs w:val="16"/>
          <w:rtl/>
          <w:lang w:bidi="ar-EG"/>
        </w:rPr>
        <w:t>----------------------------------------</w:t>
      </w:r>
    </w:p>
    <w:p w:rsidR="00695B07" w:rsidRPr="000836C8" w:rsidRDefault="00695B07" w:rsidP="00B45F51">
      <w:pPr>
        <w:spacing w:after="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تم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إدخال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كثير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الأمريكية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ولاية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كاليفورنيا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تتماثل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الظروف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الجوية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بينها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وبين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الظروف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المصرية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وثبت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تفوق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كثير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غطت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المساحة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المنزرعة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السنوات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العشرين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الماضية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>.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695B07" w:rsidRPr="001D6A74" w:rsidRDefault="00695B07" w:rsidP="00F326B6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206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</w:rPr>
        <w:t>وأهم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</w:rPr>
        <w:t>هذه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</w:rPr>
        <w:t>الأصناف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</w:rPr>
        <w:t>ما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</w:rPr>
        <w:t>يلى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</w:rPr>
        <w:t xml:space="preserve"> -: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تيوجــــا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>Tioga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</w:rPr>
        <w:t>/</w:t>
      </w:r>
    </w:p>
    <w:p w:rsidR="00695B07" w:rsidRPr="000836C8" w:rsidRDefault="00695B07" w:rsidP="00B45F51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أوائل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أدخلت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أواخر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الستينيات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لتحل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البلدى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وثبت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نجاحها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بما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يتميز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وكذلك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مواصفات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ثماره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المرغوبة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الحجم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والصلابة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واللون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الأحمر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اللامع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الذى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لايتغير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تحت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ظروف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ارتفاع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الحرارة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والتأخير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الجمع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يصلح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للتصدير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والتسويق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حساس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لمرض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البياض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الدقيقى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والتبقع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. 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سيكويـــــا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>Sequoia/</w:t>
      </w:r>
    </w:p>
    <w:p w:rsidR="00695B07" w:rsidRPr="000836C8" w:rsidRDefault="00695B07" w:rsidP="00B45F51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أدخل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السابق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نفس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الوقت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وثبت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نجاحه،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أيضاً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يتميز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بتبكيره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النضج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العالى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وقدرته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تحمل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الملوحة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بالمقارنة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بباقى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لايظهر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أوراقه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أعراض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نقص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للعناصر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النادرة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تحت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الظروف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وكذلك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عدم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احتياجه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لفترة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طويلة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البرودة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لكسر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طور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الراحة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ويمكن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تعقيره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بنجاح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وطعمها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ممتاز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ولكنها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أقل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صلابة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وتحتاج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عناية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أثناء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الجمع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والتداول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خصوصاً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ارتفاع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درجة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الحرارة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أواخر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موسم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الجمع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. 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تفتــس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</w:rPr>
        <w:t xml:space="preserve"> / 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>Tufts</w:t>
      </w:r>
    </w:p>
    <w:p w:rsidR="00695B07" w:rsidRPr="000836C8" w:rsidRDefault="00695B07" w:rsidP="00B45F51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أدخل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الثمانينيات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السابقين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لايقل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محصوله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السابقين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وصلبة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وتحمل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فروع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طويلة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يجعلها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عرضة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للضوء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ويسهل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عملية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جمع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لون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أحمر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تصبح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غامقة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اللون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ارتفاع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الحرارة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التأخير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الجمع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دوجــلاس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 xml:space="preserve"> /</w:t>
      </w:r>
      <w:r>
        <w:rPr>
          <w:rFonts w:ascii="Times New Roman" w:hAnsi="Times New Roman" w:cs="Times New Roman"/>
          <w:b/>
          <w:bCs/>
          <w:color w:val="003300"/>
          <w:sz w:val="28"/>
          <w:szCs w:val="28"/>
          <w:rtl/>
          <w:lang w:bidi="ar-EG"/>
        </w:rPr>
        <w:t xml:space="preserve"> 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Douglas</w:t>
      </w:r>
    </w:p>
    <w:p w:rsidR="00695B07" w:rsidRPr="000836C8" w:rsidRDefault="00695B07" w:rsidP="00B45F51">
      <w:pPr>
        <w:spacing w:after="0" w:line="240" w:lineRule="auto"/>
        <w:ind w:firstLine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يتميز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بكبر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حجم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ثماره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وجاذبيتها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وطعمها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الجيد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جداً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وتشبه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السابق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أحد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أبويه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أقل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صلابة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السابق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والكأس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ينفصل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بسهولة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يعرضها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للجرح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أثناء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الجمع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تحتفظ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بكبر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حجمها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طول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77FEE">
        <w:rPr>
          <w:rFonts w:ascii="Simplified Arabic" w:hAnsi="Simplified Arabic" w:cs="Simplified Arabic" w:hint="cs"/>
          <w:sz w:val="28"/>
          <w:szCs w:val="28"/>
          <w:rtl/>
        </w:rPr>
        <w:t>الموسم</w:t>
      </w:r>
      <w:r w:rsidRPr="000836C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باخـــارو</w:t>
      </w:r>
      <w:r w:rsidRPr="00404F2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</w:rPr>
        <w:t>/</w:t>
      </w:r>
      <w:r w:rsidRPr="00404F24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Pajaro </w:t>
      </w:r>
    </w:p>
    <w:p w:rsidR="00695B07" w:rsidRPr="000836C8" w:rsidRDefault="00695B07" w:rsidP="00B45F51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يتميز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الكبير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وحجم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ثماره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ونكهتها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العالية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.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وأثبتت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النتائج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تفوق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محصوله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تيوجا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-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النبات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قائم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النمو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قوى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والأوراق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شبه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مستديرة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خضراء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لامعة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حمراء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داكنة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صلبة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جداً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لاينفصل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الكأس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بسهولة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ويمتاز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بالتبكير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النضج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السيكويا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>.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شـاندلــر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  <w:rtl/>
        </w:rPr>
        <w:t>/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 Chandler </w:t>
      </w:r>
    </w:p>
    <w:p w:rsidR="00695B07" w:rsidRPr="000836C8" w:rsidRDefault="00695B07" w:rsidP="001D6A74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يتميز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بقوة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النمو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الخضرى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ولون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الأوراق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أخضر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زاهى،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محصوله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وفير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ولامعة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وجيدة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الصلابة،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متوسط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الإصابة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بالعنكبوت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الأحمر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والبياض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الدقيقى،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متأخر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الإنتاج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سلفــــا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</w:rPr>
        <w:t xml:space="preserve"> 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Selva 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</w:rPr>
        <w:t>/</w:t>
      </w:r>
    </w:p>
    <w:p w:rsidR="00695B07" w:rsidRPr="000836C8" w:rsidRDefault="00695B07" w:rsidP="001D6A74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المبكرة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جداً،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ثماره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الحجم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لامعة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صلابة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عالية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-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يصاب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بشدة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بالعنكبوت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الأحمر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أوسـو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جرانـدى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  <w:lang w:bidi="ar-EG"/>
        </w:rPr>
        <w:t xml:space="preserve"> 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Oso Grande 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</w:rPr>
        <w:t>/</w:t>
      </w:r>
    </w:p>
    <w:p w:rsidR="00695B07" w:rsidRPr="000836C8" w:rsidRDefault="00695B07" w:rsidP="001D6A74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النمو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الخضرى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قوى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الحجم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لامعة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صلبة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متأخر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الإنتاج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أدخل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حديثاً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تتميز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بالإنتاج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المبكر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وتصلح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للزراعة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بالشتلات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الطازجة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يبدأ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إنتاجها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نوفمبر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سـويت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شـارلى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</w:rPr>
        <w:t>/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  <w:lang w:bidi="ar-EG"/>
        </w:rPr>
        <w:t xml:space="preserve"> 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>Sweet charli</w:t>
      </w:r>
    </w:p>
    <w:p w:rsidR="00695B07" w:rsidRPr="000836C8" w:rsidRDefault="00695B07" w:rsidP="001D6A74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النمو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الخضرى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متوسط،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لامعة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الصلابة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قليلة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يعرضها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للتلف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السريع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إرتفاع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الحرارة،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جيد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يناسب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الذوق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إرتفاع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نسبة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السكر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وقلة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الحموضة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والرائحة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القوية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>.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روزا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لينــدا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  <w:lang w:bidi="ar-EG"/>
        </w:rPr>
        <w:t xml:space="preserve"> 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 xml:space="preserve">Rosa linda 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</w:rPr>
        <w:t>/</w:t>
      </w:r>
    </w:p>
    <w:p w:rsidR="00695B07" w:rsidRPr="000836C8" w:rsidRDefault="00695B07" w:rsidP="001D6A74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النمو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الخضرى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قوى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عالى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صلبة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والحجم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أكبر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السابق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كروية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شديدة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الحلاوة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قمة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تظل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خضراء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خصوصاً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درجات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الحرارة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المنخفضة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الشتاء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0836C8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695B07" w:rsidRPr="001D6A74" w:rsidRDefault="00695B07" w:rsidP="00F326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3300"/>
          <w:sz w:val="28"/>
          <w:szCs w:val="28"/>
        </w:rPr>
      </w:pPr>
      <w:r w:rsidRPr="001D6A74">
        <w:rPr>
          <w:rFonts w:ascii="Simplified Arabic" w:hAnsi="Simplified Arabic" w:cs="Simplified Arabic" w:hint="cs"/>
          <w:b/>
          <w:bCs/>
          <w:color w:val="003300"/>
          <w:sz w:val="28"/>
          <w:szCs w:val="28"/>
          <w:rtl/>
        </w:rPr>
        <w:t>كمــاروزا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  <w:rtl/>
          <w:lang w:bidi="ar-EG"/>
        </w:rPr>
        <w:t xml:space="preserve"> </w:t>
      </w:r>
      <w:r w:rsidRPr="001D6A74">
        <w:rPr>
          <w:rFonts w:ascii="Times New Roman" w:hAnsi="Times New Roman" w:cs="Times New Roman"/>
          <w:b/>
          <w:bCs/>
          <w:color w:val="003300"/>
          <w:sz w:val="28"/>
          <w:szCs w:val="28"/>
        </w:rPr>
        <w:t>Camarosa</w:t>
      </w:r>
      <w:r w:rsidRPr="001D6A74">
        <w:rPr>
          <w:rFonts w:ascii="Simplified Arabic" w:hAnsi="Simplified Arabic" w:cs="Simplified Arabic"/>
          <w:b/>
          <w:bCs/>
          <w:color w:val="003300"/>
          <w:sz w:val="28"/>
          <w:szCs w:val="28"/>
        </w:rPr>
        <w:t xml:space="preserve"> /</w:t>
      </w:r>
    </w:p>
    <w:p w:rsidR="00695B07" w:rsidRDefault="00695B07" w:rsidP="001D6A74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noProof/>
        </w:rPr>
        <w:pict>
          <v:shape id="il_fi" o:spid="_x0000_s1038" type="#_x0000_t75" alt="http://strawberry.ifas.ufl.edu/shapes.jpg" style="position:absolute;left:0;text-align:left;margin-left:58.85pt;margin-top:47.7pt;width:304.5pt;height:93.75pt;z-index:251653120;visibility:visible">
            <v:imagedata r:id="rId16" o:title=""/>
          </v:shape>
        </w:pic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أحسن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الأصناف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أدخلت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حديثاً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كاليفورنيا،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النمو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الخضرى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قوى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المحصول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صلبة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لامعة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عالية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السكريات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منتظمة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يتحمل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التداول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والتخزين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متأخر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الإنتاج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بالمقارنة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بالصنف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السابق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حوالى</w:t>
      </w:r>
      <w:r w:rsidRPr="000836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</w:rPr>
        <w:t>أسبوعين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E81E11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C3D86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Pr="000836C8" w:rsidRDefault="00695B07" w:rsidP="004C3D86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Pr="00EA2A56" w:rsidRDefault="00695B07" w:rsidP="006252A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2060"/>
          <w:sz w:val="28"/>
          <w:szCs w:val="28"/>
          <w:lang w:bidi="ar-EG"/>
        </w:rPr>
      </w:pPr>
      <w:r w:rsidRPr="00EA2A56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الوصف</w:t>
      </w:r>
      <w:r w:rsidRPr="00EA2A56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EA2A56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النباتي</w:t>
      </w:r>
      <w:r w:rsidRPr="00EA2A56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>:-</w:t>
      </w:r>
    </w:p>
    <w:p w:rsidR="00695B07" w:rsidRPr="006252A7" w:rsidRDefault="00695B07" w:rsidP="00EA2A56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</w:rPr>
      </w:pP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الفراولة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النباتات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المعمرة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تنتشر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عن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طريق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نمو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الساق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أفقية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تسمى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17" w:tooltip="رئد" w:history="1">
        <w:r w:rsidRPr="00EA2A56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رئدا</w:t>
        </w:r>
      </w:hyperlink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  <w:lang w:bidi="ar-EG"/>
        </w:rPr>
        <w:t>ً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  <w:lang w:bidi="ar-EG"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وهى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ذات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الساق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القصير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EA2A5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جداً</w:t>
      </w:r>
      <w:r w:rsidRPr="00EA2A56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.</w:t>
      </w:r>
    </w:p>
    <w:p w:rsidR="00695B07" w:rsidRPr="001D6A74" w:rsidRDefault="00695B07" w:rsidP="00FA64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2060"/>
          <w:sz w:val="28"/>
          <w:szCs w:val="28"/>
          <w:lang w:bidi="ar-EG"/>
        </w:rPr>
      </w:pP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إنتاج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الفراولة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وآخر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الإحصاءات</w:t>
      </w:r>
      <w:r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العالمية</w:t>
      </w:r>
      <w:r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بالطن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>:-</w:t>
      </w:r>
    </w:p>
    <w:tbl>
      <w:tblPr>
        <w:tblW w:w="9672" w:type="dxa"/>
        <w:jc w:val="center"/>
        <w:tblInd w:w="93" w:type="dxa"/>
        <w:tblLook w:val="00A0"/>
      </w:tblPr>
      <w:tblGrid>
        <w:gridCol w:w="2004"/>
        <w:gridCol w:w="1313"/>
        <w:gridCol w:w="1313"/>
        <w:gridCol w:w="1313"/>
        <w:gridCol w:w="1313"/>
        <w:gridCol w:w="1313"/>
        <w:gridCol w:w="1313"/>
      </w:tblGrid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</w:rPr>
              <w:t>الدولة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  <w:t>2005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  <w:t>2006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  <w:t>2007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  <w:t>2008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  <w:t>2009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</w:rPr>
              <w:t>2010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إ</w:t>
            </w: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جمالى</w:t>
            </w: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إ</w:t>
            </w: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نتاج</w:t>
            </w: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العالمى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3,779,102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3,973,243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4,001,721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4,136,802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4,596,614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4,366,889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الولايات</w:t>
            </w: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المتحدة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1,053,240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1,090,440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1,109,220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1,148,350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1,270,640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1,292,780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تركيا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200,000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211,127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250,316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261,078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291,996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299,940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أسبانيا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320,853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330,485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269,139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281,240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263,700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275,300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مصر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100,000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128,349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174,414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200,254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242,776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238,432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كوريا</w:t>
            </w:r>
            <w:r w:rsidRPr="001D6A7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الجنوبية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201,995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205,307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203,227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192,296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203,772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231,803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المكسيك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162,627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191,843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176,396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207,485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233,041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226,657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اليابان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196,200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190,700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191,400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190,700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184,700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177,500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بولندا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184,627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193,666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174,578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200,723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198,907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176,748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روسيا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221,000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227,000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230,400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180,000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185,000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165,000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المانيا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146,500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173,230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158,658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150,854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158,563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156,911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ايطاليا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146,769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143,315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160,558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155,583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163,044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153,875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المغرب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118,600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112,000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120,000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130,000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355,020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140,600</w:t>
            </w:r>
          </w:p>
        </w:tc>
      </w:tr>
      <w:tr w:rsidR="00695B07" w:rsidRPr="009528E7" w:rsidTr="001D6A74">
        <w:trPr>
          <w:trHeight w:val="478"/>
          <w:jc w:val="center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انجلترا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68,600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73,900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92,100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104,900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109,900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5B07" w:rsidRPr="001D6A74" w:rsidRDefault="00695B07" w:rsidP="001D6A74">
            <w:pPr>
              <w:spacing w:after="0" w:line="240" w:lineRule="auto"/>
              <w:jc w:val="righ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D6A74">
              <w:rPr>
                <w:rFonts w:ascii="Simplified Arabic" w:hAnsi="Simplified Arabic" w:cs="Simplified Arabic"/>
                <w:sz w:val="24"/>
                <w:szCs w:val="24"/>
              </w:rPr>
              <w:t>102,900</w:t>
            </w:r>
          </w:p>
        </w:tc>
      </w:tr>
    </w:tbl>
    <w:p w:rsidR="00695B07" w:rsidRPr="001D6A74" w:rsidRDefault="00695B07" w:rsidP="001D6A7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</w:p>
    <w:p w:rsidR="00695B07" w:rsidRPr="001D6A74" w:rsidRDefault="00695B07" w:rsidP="001D6A74">
      <w:pPr>
        <w:spacing w:after="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</w:rPr>
      </w:pP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وتحتل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مصر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المرتبة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الرابعة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مستوى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العالم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حيث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الكميات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المنتجة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بعد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الولايات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المتحدة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وتركيا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وأسبانيا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وبكمية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بلغت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238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عام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2010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وبنسبة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5%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الانتاج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العالمى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حين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تحتل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الولايات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المتحدة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المرتبة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الاولى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عالميا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بكمية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بلغت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1.3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مليون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وبنسبة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30%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الانتاج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العالمى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.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تليها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كلا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تركيا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بكمية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بلغت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300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وبنسبة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7%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الانتاج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العالمى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ثم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اسبانيا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بنسبة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بلغت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6%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وبكمية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بلغت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275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طن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عام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2010.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ويوضح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الرسم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البيانى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التالى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أهم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الدول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المنتجة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للفراولة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مستوى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العام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خلال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عام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2010</w:t>
      </w:r>
      <w:r w:rsidRPr="001D6A74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</w:t>
      </w:r>
      <w:r w:rsidRPr="001D6A74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.</w:t>
      </w:r>
    </w:p>
    <w:tbl>
      <w:tblPr>
        <w:bidiVisual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51"/>
      </w:tblGrid>
      <w:tr w:rsidR="00695B07" w:rsidRPr="009528E7" w:rsidTr="009528E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95B07" w:rsidRPr="009528E7" w:rsidRDefault="00695B07" w:rsidP="009528E7">
            <w:pPr>
              <w:tabs>
                <w:tab w:val="left" w:pos="505"/>
                <w:tab w:val="center" w:pos="4317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9528E7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</w:rPr>
              <w:pict>
                <v:shape id="Picture 15" o:spid="_x0000_i1029" type="#_x0000_t75" style="width:396pt;height:231pt;visibility:visible">
                  <v:imagedata r:id="rId18" o:title="" croptop="6383f" cropbottom="7642f" cropleft="2835f" cropright="4819f"/>
                </v:shape>
              </w:pict>
            </w:r>
          </w:p>
          <w:p w:rsidR="00695B07" w:rsidRPr="009528E7" w:rsidRDefault="00695B07" w:rsidP="009528E7">
            <w:pPr>
              <w:tabs>
                <w:tab w:val="left" w:pos="505"/>
                <w:tab w:val="center" w:pos="4317"/>
              </w:tabs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9528E7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bidi="ar-EG"/>
              </w:rPr>
              <w:t>المصدر</w:t>
            </w:r>
            <w:r w:rsidRPr="009528E7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  <w:lang w:bidi="ar-EG"/>
              </w:rPr>
              <w:t xml:space="preserve">: </w:t>
            </w:r>
            <w:r w:rsidRPr="009528E7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bidi="ar-EG"/>
              </w:rPr>
              <w:t>منظمة</w:t>
            </w:r>
            <w:r w:rsidRPr="009528E7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  <w:lang w:bidi="ar-EG"/>
              </w:rPr>
              <w:t xml:space="preserve"> </w:t>
            </w:r>
            <w:r w:rsidRPr="009528E7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bidi="ar-EG"/>
              </w:rPr>
              <w:t>الفــــــــــــاو</w:t>
            </w:r>
          </w:p>
        </w:tc>
      </w:tr>
    </w:tbl>
    <w:p w:rsidR="00695B07" w:rsidRDefault="00695B07" w:rsidP="001D6A7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Pr="001D6A74" w:rsidRDefault="00695B07" w:rsidP="001D6A74">
      <w:pPr>
        <w:spacing w:after="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وتشير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آخر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الاحصاءات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التصديرية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بالنسبة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لمصر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وصول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الصادرات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المصرية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925419">
        <w:rPr>
          <w:rFonts w:ascii="Simplified Arabic" w:hAnsi="Simplified Arabic" w:cs="Simplified Arabic" w:hint="cs"/>
          <w:sz w:val="28"/>
          <w:szCs w:val="28"/>
          <w:highlight w:val="yellow"/>
          <w:rtl/>
          <w:lang w:bidi="ar-EG"/>
        </w:rPr>
        <w:t>الفراولة</w:t>
      </w:r>
      <w:r w:rsidRPr="00925419">
        <w:rPr>
          <w:rFonts w:ascii="Simplified Arabic" w:hAnsi="Simplified Arabic" w:cs="Simplified Arabic"/>
          <w:sz w:val="28"/>
          <w:szCs w:val="28"/>
          <w:highlight w:val="yellow"/>
          <w:rtl/>
          <w:lang w:bidi="ar-EG"/>
        </w:rPr>
        <w:t xml:space="preserve"> </w:t>
      </w:r>
      <w:r w:rsidRPr="00925419">
        <w:rPr>
          <w:rFonts w:ascii="Simplified Arabic" w:hAnsi="Simplified Arabic" w:cs="Simplified Arabic" w:hint="cs"/>
          <w:sz w:val="28"/>
          <w:szCs w:val="28"/>
          <w:highlight w:val="yellow"/>
          <w:rtl/>
          <w:lang w:bidi="ar-EG"/>
        </w:rPr>
        <w:t>عام</w:t>
      </w:r>
      <w:r w:rsidRPr="00925419">
        <w:rPr>
          <w:rFonts w:ascii="Simplified Arabic" w:hAnsi="Simplified Arabic" w:cs="Simplified Arabic"/>
          <w:sz w:val="28"/>
          <w:szCs w:val="28"/>
          <w:highlight w:val="yellow"/>
          <w:rtl/>
          <w:lang w:bidi="ar-EG"/>
        </w:rPr>
        <w:t xml:space="preserve"> 2010 </w:t>
      </w:r>
      <w:r w:rsidRPr="00925419">
        <w:rPr>
          <w:rFonts w:ascii="Simplified Arabic" w:hAnsi="Simplified Arabic" w:cs="Simplified Arabic" w:hint="cs"/>
          <w:sz w:val="28"/>
          <w:szCs w:val="28"/>
          <w:highlight w:val="yellow"/>
          <w:rtl/>
          <w:lang w:bidi="ar-EG"/>
        </w:rPr>
        <w:t>الى</w:t>
      </w:r>
      <w:r w:rsidRPr="00925419">
        <w:rPr>
          <w:rFonts w:ascii="Simplified Arabic" w:hAnsi="Simplified Arabic" w:cs="Simplified Arabic"/>
          <w:sz w:val="28"/>
          <w:szCs w:val="28"/>
          <w:highlight w:val="yellow"/>
          <w:rtl/>
          <w:lang w:bidi="ar-EG"/>
        </w:rPr>
        <w:t xml:space="preserve"> 27.3 </w:t>
      </w:r>
      <w:r w:rsidRPr="00925419">
        <w:rPr>
          <w:rFonts w:ascii="Simplified Arabic" w:hAnsi="Simplified Arabic" w:cs="Simplified Arabic" w:hint="cs"/>
          <w:sz w:val="28"/>
          <w:szCs w:val="28"/>
          <w:highlight w:val="yellow"/>
          <w:rtl/>
          <w:lang w:bidi="ar-EG"/>
        </w:rPr>
        <w:t>ألف</w:t>
      </w:r>
      <w:r w:rsidRPr="00925419">
        <w:rPr>
          <w:rFonts w:ascii="Simplified Arabic" w:hAnsi="Simplified Arabic" w:cs="Simplified Arabic"/>
          <w:sz w:val="28"/>
          <w:szCs w:val="28"/>
          <w:highlight w:val="yellow"/>
          <w:rtl/>
          <w:lang w:bidi="ar-EG"/>
        </w:rPr>
        <w:t xml:space="preserve"> </w:t>
      </w:r>
      <w:r w:rsidRPr="00925419">
        <w:rPr>
          <w:rFonts w:ascii="Simplified Arabic" w:hAnsi="Simplified Arabic" w:cs="Simplified Arabic" w:hint="cs"/>
          <w:sz w:val="28"/>
          <w:szCs w:val="28"/>
          <w:highlight w:val="yellow"/>
          <w:rtl/>
          <w:lang w:bidi="ar-EG"/>
        </w:rPr>
        <w:t>طن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حيث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استوردت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دول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الاتحاد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الاووبى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(27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دولة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)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كمية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بلغت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13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أحتلت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بها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المرتبة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الاولى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تليها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دول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الخليج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بكمية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بلغت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يقرب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10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آلاف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ويوضح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الرسم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التالى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أهم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الاسواق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المستوردة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للفراولة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المصرية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16"/>
      </w:tblGrid>
      <w:tr w:rsidR="00695B07" w:rsidRPr="009528E7" w:rsidTr="009528E7">
        <w:trPr>
          <w:trHeight w:val="4183"/>
        </w:trPr>
        <w:tc>
          <w:tcPr>
            <w:tcW w:w="9316" w:type="dxa"/>
            <w:tcBorders>
              <w:top w:val="nil"/>
              <w:left w:val="nil"/>
              <w:bottom w:val="nil"/>
              <w:right w:val="nil"/>
            </w:tcBorders>
          </w:tcPr>
          <w:p w:rsidR="00695B07" w:rsidRPr="009528E7" w:rsidRDefault="00695B07" w:rsidP="009528E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9528E7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</w:rPr>
              <w:pict>
                <v:shape id="Picture 16" o:spid="_x0000_i1030" type="#_x0000_t75" style="width:381pt;height:231pt;visibility:visible">
                  <v:imagedata r:id="rId19" o:title="" croptop="6068f" cropbottom="7800f" cropleft="5216f" cropright="4650f"/>
                </v:shape>
              </w:pict>
            </w:r>
          </w:p>
          <w:p w:rsidR="00695B07" w:rsidRPr="009528E7" w:rsidRDefault="00695B07" w:rsidP="009528E7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9528E7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bidi="ar-EG"/>
              </w:rPr>
              <w:t>المصدر</w:t>
            </w:r>
            <w:r w:rsidRPr="009528E7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  <w:lang w:bidi="ar-EG"/>
              </w:rPr>
              <w:t xml:space="preserve">: </w:t>
            </w:r>
            <w:r w:rsidRPr="009528E7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bidi="ar-EG"/>
              </w:rPr>
              <w:t>الحجز</w:t>
            </w:r>
            <w:r w:rsidRPr="009528E7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  <w:lang w:bidi="ar-EG"/>
              </w:rPr>
              <w:t xml:space="preserve"> </w:t>
            </w:r>
            <w:r w:rsidRPr="009528E7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bidi="ar-EG"/>
              </w:rPr>
              <w:t>الزراعى</w:t>
            </w:r>
          </w:p>
        </w:tc>
      </w:tr>
    </w:tbl>
    <w:p w:rsidR="00695B07" w:rsidRDefault="00695B07" w:rsidP="00925419">
      <w:pPr>
        <w:spacing w:after="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قام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الاتحاد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الاوروبى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خلال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عام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2011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بوضع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المستوردة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مصر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ضمن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قائمة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شملت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5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محاصيل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أخرى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البرتقال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الخوخ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الرمان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الفاصوليا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الفلفل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)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قائمة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المحاصيل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سيتم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تحليل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نسبة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10%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اجمالى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الكميات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مصر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للتأكد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خلوها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بقايا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المبيدات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وهو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يستلزم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وضع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برامج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التسميد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والرش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ومقاومة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الآفات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الأرضية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تماشى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مع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قواعد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الاتحاد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الاوروبى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ويجب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التزام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منتجى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ومصدرى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بتلك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القواعد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حتى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لاتتأثر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الكميات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المصدرة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وبالتالى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تتأثر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اسعار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المنتج</w:t>
      </w:r>
      <w:r w:rsidRPr="001D6A7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Pr="001D6A74" w:rsidRDefault="00695B07" w:rsidP="001D6A74">
      <w:pPr>
        <w:pStyle w:val="ListParagraph"/>
        <w:numPr>
          <w:ilvl w:val="0"/>
          <w:numId w:val="38"/>
        </w:numPr>
        <w:spacing w:after="0" w:line="240" w:lineRule="auto"/>
        <w:rPr>
          <w:rFonts w:ascii="Simplified Arabic" w:hAnsi="Simplified Arabic" w:cs="Simplified Arabic"/>
          <w:b/>
          <w:bCs/>
          <w:color w:val="002060"/>
          <w:sz w:val="28"/>
          <w:szCs w:val="28"/>
          <w:lang w:bidi="ar-EG"/>
        </w:rPr>
      </w:pP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جمع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المحصول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>:-</w:t>
      </w:r>
    </w:p>
    <w:p w:rsidR="00695B07" w:rsidRDefault="00695B07" w:rsidP="001D6A7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أما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بالنسبة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لجمع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المحصول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فيتم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يومياً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الصباح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الباكر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ويوقف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بمجرد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ارتفاع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الحرارة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تجمع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درجات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مختلفة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النضج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حسب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مكان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التسويق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كما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يراعى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تجمع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بالكأس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جميع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الحالات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إلا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إذا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كانت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تجمع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لغرض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التصنيع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فتجمع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بدون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الكأس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الحالتين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يجب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استبعاد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التالفة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والزائدة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النضج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حتى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يمكن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تجنب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الإصابة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بأعفان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وتلف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العبوات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.</w:t>
      </w:r>
    </w:p>
    <w:p w:rsidR="00695B07" w:rsidRPr="000836C8" w:rsidRDefault="00695B07" w:rsidP="00F326B6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 w:rsidRPr="009528E7">
        <w:rPr>
          <w:rFonts w:ascii="Simplified Arabic" w:hAnsi="Simplified Arabic" w:cs="Simplified Arabic" w:hint="cs"/>
          <w:noProof/>
          <w:sz w:val="28"/>
          <w:szCs w:val="28"/>
          <w:shd w:val="clear" w:color="auto" w:fill="FFFFFF"/>
        </w:rPr>
        <w:pict>
          <v:shape id="Picture 33" o:spid="_x0000_i1031" type="#_x0000_t75" style="width:150pt;height:113.25pt;visibility:visible">
            <v:imagedata r:id="rId20" o:title=""/>
          </v:shape>
        </w:pict>
      </w:r>
      <w:r w:rsidRPr="000D70CD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28E7">
        <w:rPr>
          <w:rFonts w:ascii="Simplified Arabic" w:hAnsi="Simplified Arabic" w:cs="Simplified Arabic" w:hint="cs"/>
          <w:noProof/>
          <w:sz w:val="28"/>
          <w:szCs w:val="28"/>
          <w:shd w:val="clear" w:color="auto" w:fill="FFFFFF"/>
        </w:rPr>
        <w:pict>
          <v:shape id="Picture 37" o:spid="_x0000_i1032" type="#_x0000_t75" style="width:150pt;height:113.25pt;visibility:visible">
            <v:imagedata r:id="rId21" o:title=""/>
          </v:shape>
        </w:pict>
      </w:r>
      <w:r w:rsidRPr="000D70CD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28E7">
        <w:rPr>
          <w:rFonts w:ascii="Simplified Arabic" w:hAnsi="Simplified Arabic" w:cs="Simplified Arabic" w:hint="cs"/>
          <w:noProof/>
          <w:sz w:val="28"/>
          <w:szCs w:val="28"/>
          <w:shd w:val="clear" w:color="auto" w:fill="FFFFFF"/>
        </w:rPr>
        <w:pict>
          <v:shape id="Picture 38" o:spid="_x0000_i1033" type="#_x0000_t75" style="width:150pt;height:113.25pt;visibility:visible">
            <v:imagedata r:id="rId22" o:title=""/>
          </v:shape>
        </w:pict>
      </w:r>
    </w:p>
    <w:p w:rsidR="00695B07" w:rsidRPr="001D6A74" w:rsidRDefault="00695B07" w:rsidP="000D70C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</w:pP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أصول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التعبئة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>:-</w:t>
      </w:r>
    </w:p>
    <w:p w:rsidR="00695B07" w:rsidRDefault="00695B07" w:rsidP="001D6A7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>
        <w:rPr>
          <w:noProof/>
        </w:rPr>
        <w:pict>
          <v:shape id="Picture 41" o:spid="_x0000_s1039" type="#_x0000_t75" style="position:absolute;left:0;text-align:left;margin-left:322.1pt;margin-top:124.1pt;width:151.1pt;height:113.25pt;z-index:-251660288;visibility:visible">
            <v:imagedata r:id="rId23" o:title=""/>
            <w10:wrap type="topAndBottom"/>
          </v:shape>
        </w:pict>
      </w:r>
      <w:r>
        <w:rPr>
          <w:noProof/>
        </w:rPr>
        <w:pict>
          <v:shape id="Picture 39" o:spid="_x0000_s1040" type="#_x0000_t75" style="position:absolute;left:0;text-align:left;margin-left:165pt;margin-top:124.1pt;width:151.1pt;height:113.25pt;z-index:-251658240;visibility:visible">
            <v:imagedata r:id="rId24" o:title=""/>
            <w10:wrap type="topAndBottom"/>
          </v:shape>
        </w:pict>
      </w:r>
      <w:r>
        <w:rPr>
          <w:noProof/>
        </w:rPr>
        <w:pict>
          <v:shape id="Picture 40" o:spid="_x0000_s1041" type="#_x0000_t75" style="position:absolute;left:0;text-align:left;margin-left:12pt;margin-top:124.1pt;width:151.1pt;height:113.25pt;z-index:-251659264;visibility:visible">
            <v:imagedata r:id="rId25" o:title=""/>
            <w10:wrap type="topAndBottom"/>
          </v:shape>
        </w:pic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تعبأ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ثمار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الفراولة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المخصصة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للتصدير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صناديق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الكرتون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يحتوي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كل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منها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عدد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12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علبة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بلاستيك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تتسع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لحوالي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250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.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أما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المخصصة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للتسويق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المحلي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فتعبأ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صناديق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الكرتون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أو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الخشب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أو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أقفاص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الجريد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التقليدية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أو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أطباق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الفوم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وتغطى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برقائق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البلاستيك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الشفاف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المثقوب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ويراعى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وضع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المجموعة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العبوات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مكان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مظلل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وينصح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عند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تخزين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تخزن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درجة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الصفر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المئوي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أثناء</w:t>
      </w:r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26" w:tooltip="نقل" w:history="1">
        <w:r w:rsidRPr="000D70CD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النقل</w:t>
        </w:r>
      </w:hyperlink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D70CD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</w:t>
      </w:r>
      <w:hyperlink r:id="rId27" w:tooltip="تسويق" w:history="1">
        <w:r w:rsidRPr="000D70CD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التسويق</w:t>
        </w:r>
      </w:hyperlink>
      <w:r w:rsidRPr="000D70CD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.</w:t>
      </w:r>
    </w:p>
    <w:p w:rsidR="00695B07" w:rsidRDefault="00695B07" w:rsidP="001D6A7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</w:p>
    <w:p w:rsidR="00695B07" w:rsidRPr="001D6A74" w:rsidRDefault="00695B07" w:rsidP="001D6A7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</w:p>
    <w:p w:rsidR="00695B07" w:rsidRPr="001D6A74" w:rsidRDefault="00695B07" w:rsidP="001D6A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</w:pP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ألوان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الفراولة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>:-</w:t>
      </w:r>
      <w:r w:rsidRPr="001D6A74">
        <w:rPr>
          <w:rFonts w:ascii="Simplified Arabic" w:hAnsi="Simplified Arabic" w:cs="Simplified Arabic"/>
          <w:noProof/>
          <w:color w:val="002060"/>
          <w:sz w:val="28"/>
          <w:szCs w:val="28"/>
          <w:shd w:val="clear" w:color="auto" w:fill="FFFFFF"/>
        </w:rPr>
        <w:t xml:space="preserve"> </w:t>
      </w:r>
    </w:p>
    <w:p w:rsidR="00695B07" w:rsidRPr="000836C8" w:rsidRDefault="00695B07" w:rsidP="001D6A7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تتلون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عدة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مرات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أثناء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نضجها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ففى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بداية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العقد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تكون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خضراء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ثم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تتحول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إلى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الأبيض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ثم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تتلون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جزئياً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باللون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الوردي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ثم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باللون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الأحمر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وتزداد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مساحة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الجزء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تدريجياً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ويبدأ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التلون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الطرف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القمي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للثمرة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إلى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الطرف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القاعدي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ويصاحب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ذلك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زيادة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وزيادة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نسبة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الرطوبة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ونقص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الصلابة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زيادة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نسبة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المواد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السكرية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تشكل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70-80 %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المواد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الصلبة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الذائبة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.</w:t>
      </w:r>
    </w:p>
    <w:p w:rsidR="00695B07" w:rsidRPr="001D6A74" w:rsidRDefault="00695B07" w:rsidP="0008246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2060"/>
          <w:sz w:val="28"/>
          <w:szCs w:val="28"/>
          <w:lang w:bidi="ar-EG"/>
        </w:rPr>
      </w:pP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القيمة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 </w:t>
      </w:r>
      <w:r w:rsidRPr="001D6A74">
        <w:rPr>
          <w:rFonts w:ascii="Simplified Arabic" w:hAnsi="Simplified Arabic" w:cs="Simplified Arabic" w:hint="cs"/>
          <w:b/>
          <w:bCs/>
          <w:color w:val="002060"/>
          <w:sz w:val="28"/>
          <w:szCs w:val="28"/>
          <w:rtl/>
          <w:lang w:bidi="ar-EG"/>
        </w:rPr>
        <w:t>الغذائية</w:t>
      </w:r>
      <w:r w:rsidRPr="001D6A74">
        <w:rPr>
          <w:rFonts w:ascii="Simplified Arabic" w:hAnsi="Simplified Arabic" w:cs="Simplified Arabic"/>
          <w:b/>
          <w:bCs/>
          <w:color w:val="002060"/>
          <w:sz w:val="28"/>
          <w:szCs w:val="28"/>
          <w:rtl/>
          <w:lang w:bidi="ar-EG"/>
        </w:rPr>
        <w:t xml:space="preserve">:-  </w:t>
      </w:r>
    </w:p>
    <w:p w:rsidR="00695B07" w:rsidRPr="000836C8" w:rsidRDefault="00695B07" w:rsidP="00082460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فاكهة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غنية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بمادة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28" w:tooltip="اسكوربيك (الصفحة غير موجودة)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الأسكوربيك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(60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لكل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100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)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وعنصر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29" w:tooltip="بوتاسيوم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البوتاسيوم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(158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ملجم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لكل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100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)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كما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أنها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غنية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0" w:tooltip="نياسين (الصفحة غير موجودة)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بالنياسين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وتحتوي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كميات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متوسطة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1" w:tooltip="حديد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حديد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(1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ملجم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لكل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100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)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وال</w:t>
      </w:r>
      <w:hyperlink r:id="rId32" w:tooltip="ريبوفلافين (الصفحة غير موجودة)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ريبوفلافين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كما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تحتوي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قدر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كبير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3" w:tooltip="كربوهيدرات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كربوهيدرات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(8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لكل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100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).</w:t>
      </w:r>
    </w:p>
    <w:p w:rsidR="00695B07" w:rsidRDefault="00695B07" w:rsidP="006252A7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معظم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4" w:tooltip="سكريات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السكريات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الموجودة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بها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صورة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سكر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5" w:tooltip="فركتوز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فركتوز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لذلك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فهي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مناسبة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لأكلها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طازجة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يعانون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مرض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6" w:tooltip="سكري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السكري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ومناسبة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لنمو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وصحة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الأطفال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والكبار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سواء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لاحتوائها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نسبة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7" w:tooltip="أحماض أمينية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الأحماض</w:t>
        </w:r>
        <w:r w:rsidRPr="000836C8">
          <w:rPr>
            <w:rFonts w:ascii="Simplified Arabic" w:hAnsi="Simplified Arabic" w:cs="Simplified Arabic"/>
            <w:sz w:val="28"/>
            <w:szCs w:val="28"/>
            <w:shd w:val="clear" w:color="auto" w:fill="FFFFFF"/>
            <w:rtl/>
          </w:rPr>
          <w:t xml:space="preserve"> </w:t>
        </w:r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الأمينية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وخصوصاً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تقديمها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مخلوطة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كوب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الحليب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مع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إضافة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hyperlink r:id="rId38" w:tooltip="عسل النحل" w:history="1"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عسل</w:t>
        </w:r>
        <w:r w:rsidRPr="000836C8">
          <w:rPr>
            <w:rFonts w:ascii="Simplified Arabic" w:hAnsi="Simplified Arabic" w:cs="Simplified Arabic"/>
            <w:sz w:val="28"/>
            <w:szCs w:val="28"/>
            <w:shd w:val="clear" w:color="auto" w:fill="FFFFFF"/>
            <w:rtl/>
          </w:rPr>
          <w:t xml:space="preserve"> </w:t>
        </w:r>
        <w:r w:rsidRPr="000836C8">
          <w:rPr>
            <w:rFonts w:ascii="Simplified Arabic" w:hAnsi="Simplified Arabic" w:cs="Simplified Arabic" w:hint="cs"/>
            <w:sz w:val="28"/>
            <w:szCs w:val="28"/>
            <w:shd w:val="clear" w:color="auto" w:fill="FFFFFF"/>
            <w:rtl/>
          </w:rPr>
          <w:t>النحل</w:t>
        </w:r>
      </w:hyperlink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الأبيض</w:t>
      </w:r>
      <w:r w:rsidRPr="000836C8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.</w:t>
      </w:r>
    </w:p>
    <w:p w:rsidR="00695B07" w:rsidRDefault="00695B07">
      <w:pPr>
        <w:bidi w:val="0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br w:type="page"/>
      </w:r>
    </w:p>
    <w:p w:rsidR="00695B07" w:rsidRPr="006252A7" w:rsidRDefault="00695B07" w:rsidP="006252A7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</w:p>
    <w:p w:rsidR="00695B07" w:rsidRPr="006252A7" w:rsidRDefault="00695B07" w:rsidP="006252A7">
      <w:pPr>
        <w:tabs>
          <w:tab w:val="left" w:pos="0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6"/>
          <w:szCs w:val="26"/>
          <w:rtl/>
          <w:lang w:bidi="ar-EG"/>
        </w:rPr>
      </w:pPr>
      <w:hyperlink r:id="rId39" w:history="1">
        <w:r w:rsidRPr="009528E7">
          <w:rPr>
            <w:rFonts w:ascii="Simplified Arabic" w:hAnsi="Simplified Arabic" w:cs="Simplified Arabic" w:hint="cs"/>
            <w:b/>
            <w:bCs/>
            <w:noProof/>
            <w:sz w:val="26"/>
            <w:szCs w:val="26"/>
          </w:rPr>
          <w:pict>
            <v:shape id="rg_hi" o:spid="_x0000_i1034" type="#_x0000_t75" alt="http://t1.gstatic.com/images?q=tbn:ANd9GcR5XY4sK1G20Ocy5ULVte_ohPJLuHSWPmQZxOrvzynlT5DWJo5k" href="http://www.google.com.eg/imgres?q=%D9%84%D9%81%D8%B1%D8%A7%D9%88%D9%84%D8%A9&amp;um=1&amp;hl=ar&amp;sa=N&amp;rlz=1T4RNTN_enEG376EG376&amp;biw=1440&amp;bih=717&amp;tbm=isch&amp;tbnid=tD1Fi9lFILkJSM:&amp;imgrefurl=http://www.masrawy.com/ketabat/ArticlesDetails.aspx?AID=71967&amp;ref=hp&amp;docid=oJBm98drzebN6M&amp;imgurl=http://www.masrawy.com/Ketabat/Images//2010/10/14-10-2010-22-52-4264.jpg&amp;w=610&amp;h=370&amp;ei=NB0yT43dIOL54QTx0vGRBQ&amp;zoom" style="width:112.5pt;height:68.25pt;visibility:visible" o:button="t">
              <v:fill o:detectmouseclick="t"/>
              <v:imagedata r:id="rId40" o:title=""/>
            </v:shape>
          </w:pict>
        </w:r>
      </w:hyperlink>
      <w:hyperlink r:id="rId41" w:history="1">
        <w:r w:rsidRPr="009528E7">
          <w:rPr>
            <w:rFonts w:ascii="Simplified Arabic" w:hAnsi="Simplified Arabic" w:cs="Simplified Arabic" w:hint="cs"/>
            <w:b/>
            <w:bCs/>
            <w:noProof/>
            <w:sz w:val="26"/>
            <w:szCs w:val="26"/>
          </w:rPr>
          <w:pict>
            <v:shape id="_x0000_i1035" type="#_x0000_t75" alt="http://t3.gstatic.com/images?q=tbn:ANd9GcTbfEdCbatfZM7VXueDPHJQzF9tdDRoRKxBD12vrzI0ndqTptroig" href="http://www.google.com.eg/imgres?q=%D9%84%D9%81%D8%B1%D8%A7%D9%88%D9%84%D8%A9&amp;um=1&amp;hl=ar&amp;sa=N&amp;rlz=1T4RNTN_enEG376EG376&amp;biw=1440&amp;bih=717&amp;tbm=isch&amp;tbnid=fKkX3bbLZz-7gM:&amp;imgrefurl=http://forum.lookarab.com/thread35&amp;docid=7jf4Czgbv36QWM&amp;imgurl=http://pic.lookarab.com/uploads/13237079792.jpg&amp;w=400&amp;h=313&amp;ei=NB0yT43dIOL54QTx0vGRBQ&amp;zoom" style="width:129.75pt;height:84.75pt;visibility:visible" o:button="t">
              <v:fill o:detectmouseclick="t"/>
              <v:imagedata r:id="rId42" o:title=""/>
            </v:shape>
          </w:pict>
        </w:r>
      </w:hyperlink>
      <w:hyperlink r:id="rId43" w:history="1">
        <w:r w:rsidRPr="009528E7">
          <w:rPr>
            <w:rFonts w:ascii="Simplified Arabic" w:hAnsi="Simplified Arabic" w:cs="Simplified Arabic" w:hint="cs"/>
            <w:b/>
            <w:bCs/>
            <w:noProof/>
            <w:sz w:val="26"/>
            <w:szCs w:val="26"/>
          </w:rPr>
          <w:pict>
            <v:shape id="_x0000_i1036" type="#_x0000_t75" alt="http://t1.gstatic.com/images?q=tbn:ANd9GcR5XY4sK1G20Ocy5ULVte_ohPJLuHSWPmQZxOrvzynlT5DWJo5k" href="http://www.google.com.eg/imgres?q=%D9%84%D9%81%D8%B1%D8%A7%D9%88%D9%84%D8%A9&amp;um=1&amp;hl=ar&amp;sa=N&amp;rlz=1T4RNTN_enEG376EG376&amp;biw=1440&amp;bih=717&amp;tbm=isch&amp;tbnid=tD1Fi9lFILkJSM:&amp;imgrefurl=http://www.masrawy.com/ketabat/ArticlesDetails.aspx?AID=71967&amp;ref=hp&amp;docid=oJBm98drzebN6M&amp;imgurl=http://www.masrawy.com/Ketabat/Images//2010/10/14-10-2010-22-52-4264.jpg&amp;w=610&amp;h=370&amp;ei=NB0yT43dIOL54QTx0vGRBQ&amp;zoom" style="width:112.5pt;height:68.25pt;visibility:visible" o:button="t">
              <v:fill o:detectmouseclick="t"/>
              <v:imagedata r:id="rId40" o:title=""/>
            </v:shape>
          </w:pict>
        </w:r>
      </w:hyperlink>
    </w:p>
    <w:p w:rsidR="00695B07" w:rsidRPr="007C74AF" w:rsidRDefault="00695B07" w:rsidP="006252A7">
      <w:pPr>
        <w:tabs>
          <w:tab w:val="left" w:pos="0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</w:pPr>
      <w:r w:rsidRPr="007C74AF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ولأهميــة</w:t>
      </w:r>
      <w:r w:rsidRPr="007C74AF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7C74AF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الفراولة</w:t>
      </w:r>
      <w:r w:rsidRPr="007C74AF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7C74AF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الإقتصادية</w:t>
      </w:r>
      <w:r w:rsidRPr="007C74AF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7C74AF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والغذائيــــــــــة</w:t>
      </w:r>
    </w:p>
    <w:p w:rsidR="00695B07" w:rsidRPr="00277FEE" w:rsidRDefault="00695B07" w:rsidP="00277FEE">
      <w:pPr>
        <w:tabs>
          <w:tab w:val="left" w:pos="0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-------------------------------------</w:t>
      </w:r>
    </w:p>
    <w:p w:rsidR="00695B07" w:rsidRPr="000836C8" w:rsidRDefault="00695B07" w:rsidP="00277FEE">
      <w:pPr>
        <w:tabs>
          <w:tab w:val="left" w:pos="0"/>
        </w:tabs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فقد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الإتحــاد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العـام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لمنتجى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ومصــدرى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الحاصـلات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البستانية</w:t>
      </w:r>
      <w:r w:rsidRPr="000836C8">
        <w:rPr>
          <w:rFonts w:ascii="Times New Roman" w:hAnsi="Times New Roman" w:cs="Times New Roman"/>
          <w:sz w:val="28"/>
          <w:szCs w:val="28"/>
          <w:lang w:bidi="ar-EG"/>
        </w:rPr>
        <w:t>(UPEHC)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بالتعــاون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مشروع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تبادل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خبرات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المزارعين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Times New Roman" w:hAnsi="Times New Roman" w:cs="Times New Roman"/>
          <w:sz w:val="28"/>
          <w:szCs w:val="28"/>
          <w:rtl/>
          <w:lang w:bidi="ar-EG"/>
        </w:rPr>
        <w:t>(</w:t>
      </w:r>
      <w:r w:rsidRPr="000836C8">
        <w:rPr>
          <w:rFonts w:ascii="Times New Roman" w:hAnsi="Times New Roman" w:cs="Times New Roman"/>
          <w:sz w:val="28"/>
          <w:szCs w:val="28"/>
          <w:lang w:bidi="ar-EG"/>
        </w:rPr>
        <w:t>FtF</w:t>
      </w:r>
      <w:r w:rsidRPr="000836C8">
        <w:rPr>
          <w:rFonts w:ascii="Times New Roman" w:hAnsi="Times New Roman" w:cs="Times New Roman"/>
          <w:sz w:val="28"/>
          <w:szCs w:val="28"/>
          <w:rtl/>
          <w:lang w:bidi="ar-EG"/>
        </w:rPr>
        <w:t>)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التابع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للمنظمة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الدولية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لتنمية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التعاون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Times New Roman" w:hAnsi="Times New Roman" w:cs="Times New Roman"/>
          <w:sz w:val="28"/>
          <w:szCs w:val="28"/>
          <w:lang w:bidi="ar-EG"/>
        </w:rPr>
        <w:t>ACDI/VOCA)</w:t>
      </w:r>
      <w:r w:rsidRPr="000836C8">
        <w:rPr>
          <w:rFonts w:ascii="Times New Roman" w:hAnsi="Times New Roman" w:cs="Times New Roman"/>
          <w:sz w:val="28"/>
          <w:szCs w:val="28"/>
          <w:rtl/>
          <w:lang w:bidi="ar-EG"/>
        </w:rPr>
        <w:t>)</w:t>
      </w:r>
      <w:r w:rsidRPr="000836C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بإستقدام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خبراء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فنيين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لدعم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هذا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وكان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تعاون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مــــــــــع</w:t>
      </w:r>
    </w:p>
    <w:p w:rsidR="00695B07" w:rsidRPr="00E81E11" w:rsidRDefault="00695B07" w:rsidP="00082460">
      <w:pPr>
        <w:tabs>
          <w:tab w:val="left" w:pos="0"/>
        </w:tabs>
        <w:spacing w:after="0" w:line="240" w:lineRule="auto"/>
        <w:jc w:val="center"/>
        <w:rPr>
          <w:rFonts w:ascii="Andalus" w:hAnsi="Andalus" w:cs="Andalus"/>
          <w:b/>
          <w:bCs/>
          <w:sz w:val="40"/>
          <w:szCs w:val="40"/>
          <w:rtl/>
          <w:lang w:bidi="ar-EG"/>
        </w:rPr>
      </w:pPr>
      <w:r w:rsidRPr="00E81E11">
        <w:rPr>
          <w:rFonts w:ascii="Andalus" w:hAnsi="Andalus" w:cs="Andalus" w:hint="cs"/>
          <w:b/>
          <w:bCs/>
          <w:sz w:val="40"/>
          <w:szCs w:val="40"/>
          <w:rtl/>
          <w:lang w:bidi="ar-EG"/>
        </w:rPr>
        <w:t>السيد</w:t>
      </w:r>
      <w:r w:rsidRPr="00E81E11">
        <w:rPr>
          <w:rFonts w:ascii="Andalus" w:hAnsi="Andalus" w:cs="Andalus"/>
          <w:b/>
          <w:bCs/>
          <w:sz w:val="40"/>
          <w:szCs w:val="40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40"/>
          <w:szCs w:val="40"/>
          <w:rtl/>
          <w:lang w:bidi="ar-EG"/>
        </w:rPr>
        <w:t>الأستاذ</w:t>
      </w:r>
      <w:r w:rsidRPr="00E81E11">
        <w:rPr>
          <w:rFonts w:ascii="Andalus" w:hAnsi="Andalus" w:cs="Andalus"/>
          <w:b/>
          <w:bCs/>
          <w:sz w:val="40"/>
          <w:szCs w:val="40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40"/>
          <w:szCs w:val="40"/>
          <w:rtl/>
          <w:lang w:bidi="ar-EG"/>
        </w:rPr>
        <w:t>الدكتور</w:t>
      </w:r>
      <w:r w:rsidRPr="00E81E11">
        <w:rPr>
          <w:rFonts w:ascii="Andalus" w:hAnsi="Andalus" w:cs="Andalus"/>
          <w:b/>
          <w:bCs/>
          <w:sz w:val="40"/>
          <w:szCs w:val="40"/>
          <w:rtl/>
          <w:lang w:bidi="ar-EG"/>
        </w:rPr>
        <w:t xml:space="preserve">/ </w:t>
      </w:r>
      <w:r w:rsidRPr="00E81E11">
        <w:rPr>
          <w:rFonts w:ascii="Andalus" w:hAnsi="Andalus" w:cs="Andalus" w:hint="cs"/>
          <w:b/>
          <w:bCs/>
          <w:sz w:val="40"/>
          <w:szCs w:val="40"/>
          <w:rtl/>
          <w:lang w:bidi="ar-EG"/>
        </w:rPr>
        <w:t>محمد</w:t>
      </w:r>
      <w:r w:rsidRPr="00E81E11">
        <w:rPr>
          <w:rFonts w:ascii="Andalus" w:hAnsi="Andalus" w:cs="Andalus"/>
          <w:b/>
          <w:bCs/>
          <w:sz w:val="40"/>
          <w:szCs w:val="40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40"/>
          <w:szCs w:val="40"/>
          <w:rtl/>
          <w:lang w:bidi="ar-EG"/>
        </w:rPr>
        <w:t>عبد</w:t>
      </w:r>
      <w:r w:rsidRPr="00E81E11">
        <w:rPr>
          <w:rFonts w:ascii="Andalus" w:hAnsi="Andalus" w:cs="Andalus"/>
          <w:b/>
          <w:bCs/>
          <w:sz w:val="40"/>
          <w:szCs w:val="40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40"/>
          <w:szCs w:val="40"/>
          <w:rtl/>
          <w:lang w:bidi="ar-EG"/>
        </w:rPr>
        <w:t>الرحمن</w:t>
      </w:r>
    </w:p>
    <w:p w:rsidR="00695B07" w:rsidRPr="00E81E11" w:rsidRDefault="00695B07" w:rsidP="00305CBE">
      <w:pPr>
        <w:tabs>
          <w:tab w:val="left" w:pos="0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الأستاذ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الزائر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بالجامعات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الأمريكية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وخبير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نظم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معاملات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ما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بعد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الحصـــــــاد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لمحصول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الفراولة</w:t>
      </w:r>
    </w:p>
    <w:p w:rsidR="00695B07" w:rsidRPr="00E81E11" w:rsidRDefault="00695B07" w:rsidP="00082460">
      <w:pPr>
        <w:tabs>
          <w:tab w:val="left" w:pos="0"/>
        </w:tabs>
        <w:spacing w:after="0" w:line="240" w:lineRule="auto"/>
        <w:jc w:val="center"/>
        <w:rPr>
          <w:rFonts w:ascii="Andalus" w:hAnsi="Andalus" w:cs="Andalus"/>
          <w:b/>
          <w:bCs/>
          <w:sz w:val="34"/>
          <w:szCs w:val="34"/>
          <w:rtl/>
          <w:lang w:bidi="ar-EG"/>
        </w:rPr>
      </w:pP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وذلك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من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أجل</w:t>
      </w:r>
    </w:p>
    <w:p w:rsidR="00695B07" w:rsidRPr="00E81E11" w:rsidRDefault="00695B07" w:rsidP="00082460">
      <w:pPr>
        <w:tabs>
          <w:tab w:val="left" w:pos="0"/>
        </w:tabs>
        <w:spacing w:after="0" w:line="240" w:lineRule="auto"/>
        <w:jc w:val="center"/>
        <w:rPr>
          <w:rFonts w:ascii="Andalus" w:hAnsi="Andalus" w:cs="Andalus"/>
          <w:b/>
          <w:bCs/>
          <w:sz w:val="34"/>
          <w:szCs w:val="34"/>
          <w:rtl/>
          <w:lang w:bidi="ar-EG"/>
        </w:rPr>
      </w:pP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تقديم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الدعم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الفنى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والتقنى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للسادة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أصحاب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الحيازات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الكبيرة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والصغيرة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من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منتجى</w:t>
      </w:r>
      <w:r w:rsidRPr="00E81E11">
        <w:rPr>
          <w:rFonts w:ascii="Simplified Arabic" w:hAnsi="Simplified Arabic" w:cs="Simplified Arabic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34"/>
          <w:szCs w:val="34"/>
          <w:rtl/>
          <w:lang w:bidi="ar-EG"/>
        </w:rPr>
        <w:t>ومصدرى</w:t>
      </w:r>
      <w:r w:rsidRPr="00E81E11">
        <w:rPr>
          <w:rFonts w:ascii="Simplified Arabic" w:hAnsi="Simplified Arabic" w:cs="Simplified Arabic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محصول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الفراولة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فى</w:t>
      </w:r>
      <w:r w:rsidRPr="00E81E11">
        <w:rPr>
          <w:rFonts w:ascii="Andalus" w:hAnsi="Andalus" w:cs="Andalus"/>
          <w:b/>
          <w:bCs/>
          <w:sz w:val="34"/>
          <w:szCs w:val="34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4"/>
          <w:szCs w:val="34"/>
          <w:rtl/>
          <w:lang w:bidi="ar-EG"/>
        </w:rPr>
        <w:t>مصر</w:t>
      </w:r>
      <w:r w:rsidRPr="00E81E11">
        <w:rPr>
          <w:rFonts w:ascii="Andalus" w:hAnsi="Andalus" w:cs="Andalus"/>
          <w:b/>
          <w:bCs/>
          <w:sz w:val="38"/>
          <w:szCs w:val="38"/>
          <w:rtl/>
          <w:lang w:bidi="ar-EG"/>
        </w:rPr>
        <w:t xml:space="preserve"> </w:t>
      </w:r>
      <w:r w:rsidRPr="00E81E11">
        <w:rPr>
          <w:rFonts w:ascii="Andalus" w:hAnsi="Andalus" w:cs="Andalus" w:hint="cs"/>
          <w:b/>
          <w:bCs/>
          <w:sz w:val="38"/>
          <w:szCs w:val="38"/>
          <w:rtl/>
          <w:lang w:bidi="ar-EG"/>
        </w:rPr>
        <w:t>مجاناً</w:t>
      </w:r>
    </w:p>
    <w:p w:rsidR="00695B07" w:rsidRDefault="00695B07" w:rsidP="00D35963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noProof/>
        </w:rPr>
        <w:pict>
          <v:shape id="Picture 1" o:spid="_x0000_s1042" type="#_x0000_t75" style="position:absolute;left:0;text-align:left;margin-left:90.35pt;margin-top:69.4pt;width:293.4pt;height:182.35pt;z-index:251660288;visibility:visible">
            <v:imagedata r:id="rId44" o:title=""/>
            <w10:wrap type="topAndBottom"/>
          </v:shape>
        </w:pic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ولهذا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فقد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تم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وضع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جدول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زمنى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لزيارة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مجموعة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من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المزارع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فى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بعض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المحافظات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المصرية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لتقديم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الإستشارات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الفنية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ومعرفة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المشاكل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والتحديات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التى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تواجهه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هذا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المحصول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فى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E81E1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مصر</w:t>
      </w:r>
      <w:r w:rsidRPr="00E81E1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695B07" w:rsidRPr="00D35963" w:rsidRDefault="00695B07" w:rsidP="00D35963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</w:p>
    <w:p w:rsidR="00695B07" w:rsidRPr="00E96DE5" w:rsidRDefault="00695B07" w:rsidP="00E96DE5">
      <w:pPr>
        <w:spacing w:after="0" w:line="240" w:lineRule="auto"/>
        <w:ind w:left="360"/>
        <w:jc w:val="center"/>
        <w:rPr>
          <w:rFonts w:ascii="Simplified Arabic" w:hAnsi="Simplified Arabic" w:cs="Simplified Arabic"/>
          <w:b/>
          <w:bCs/>
          <w:sz w:val="36"/>
          <w:szCs w:val="36"/>
          <w:lang w:bidi="ar-EG"/>
        </w:rPr>
      </w:pPr>
      <w:r w:rsidRPr="00E96DE5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وقد</w:t>
      </w:r>
      <w:r w:rsidRPr="00E96DE5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تم</w:t>
      </w:r>
      <w:r w:rsidRPr="00E96DE5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زيارة</w:t>
      </w:r>
      <w:r w:rsidRPr="00E96DE5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مزارع</w:t>
      </w:r>
      <w:r w:rsidRPr="00E96DE5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فى</w:t>
      </w:r>
      <w:r w:rsidRPr="00E96DE5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المحافظات</w:t>
      </w:r>
      <w:r w:rsidRPr="00E96DE5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sz w:val="36"/>
          <w:szCs w:val="36"/>
          <w:rtl/>
          <w:lang w:bidi="ar-EG"/>
        </w:rPr>
        <w:t>التالية</w:t>
      </w:r>
      <w:r w:rsidRPr="00E96DE5"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t>:-</w:t>
      </w:r>
    </w:p>
    <w:p w:rsidR="00695B07" w:rsidRPr="00E96DE5" w:rsidRDefault="00695B07" w:rsidP="00E96DE5">
      <w:pPr>
        <w:tabs>
          <w:tab w:val="left" w:pos="0"/>
        </w:tabs>
        <w:spacing w:after="0" w:line="240" w:lineRule="auto"/>
        <w:ind w:left="360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E96DE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-------------------------------------</w:t>
      </w:r>
    </w:p>
    <w:p w:rsidR="00695B07" w:rsidRPr="00D35963" w:rsidRDefault="00695B07" w:rsidP="00082460">
      <w:pPr>
        <w:pStyle w:val="ListParagraph"/>
        <w:numPr>
          <w:ilvl w:val="0"/>
          <w:numId w:val="2"/>
        </w:numPr>
        <w:spacing w:after="0" w:line="240" w:lineRule="auto"/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محافظة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القليوبية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rtl/>
          <w:lang w:bidi="ar-EG"/>
        </w:rPr>
        <w:t>:-</w:t>
      </w:r>
      <w:r w:rsidRPr="00D35963">
        <w:rPr>
          <w:rFonts w:ascii="Simplified Arabic" w:hAnsi="Simplified Arabic" w:cs="Simplified Arabic"/>
          <w:b/>
          <w:bCs/>
          <w:noProof/>
          <w:color w:val="17365D"/>
          <w:sz w:val="28"/>
          <w:szCs w:val="28"/>
        </w:rPr>
        <w:t xml:space="preserve"> </w:t>
      </w:r>
    </w:p>
    <w:p w:rsidR="00695B07" w:rsidRPr="00D35963" w:rsidRDefault="00695B07" w:rsidP="00BA7777">
      <w:pPr>
        <w:pStyle w:val="ListParagraph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الأصناف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فى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هذه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المحافظة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  <w:r w:rsidRPr="00D35963">
        <w:rPr>
          <w:rFonts w:ascii="Times New Roman" w:hAnsi="Times New Roman" w:cs="Times New Roman"/>
          <w:snapToGrid w:val="0"/>
          <w:color w:val="215868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95B07" w:rsidRPr="000836C8" w:rsidRDefault="00695B07" w:rsidP="0008246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السويت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شارلي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08246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الفيستفال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7D494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(029).</w:t>
      </w:r>
    </w:p>
    <w:p w:rsidR="00695B07" w:rsidRDefault="00695B07" w:rsidP="00E81E11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13" o:spid="_x0000_i1037" type="#_x0000_t75" style="width:150.75pt;height:113.25pt;visibility:visible">
            <v:imagedata r:id="rId45" o:title=""/>
          </v:shape>
        </w:pict>
      </w: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14" o:spid="_x0000_i1038" type="#_x0000_t75" style="width:150pt;height:109.5pt;visibility:visible">
            <v:imagedata r:id="rId46" o:title=""/>
          </v:shape>
        </w:pict>
      </w: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_x0000_i1039" type="#_x0000_t75" style="width:150pt;height:113.25pt;visibility:visible">
            <v:imagedata r:id="rId47" o:title=""/>
          </v:shape>
        </w:pict>
      </w:r>
    </w:p>
    <w:p w:rsidR="00695B07" w:rsidRPr="00D35963" w:rsidRDefault="00695B07" w:rsidP="00D35963">
      <w:pPr>
        <w:pStyle w:val="ListParagraph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السلبيات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تواجه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فى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تلك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المنطقة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وتنحصر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فيما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يلى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</w:p>
    <w:p w:rsidR="00695B07" w:rsidRPr="000836C8" w:rsidRDefault="00695B07" w:rsidP="0072659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جميع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الواردة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الشركات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للمزارعين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بهدف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زراعتها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المشتل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أجيال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متأخرة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ليست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مما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يؤثر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عدد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وحجم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الناتجة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وبالتالي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كمية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الإثمار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تثمرها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الواحدة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الموسم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أغلب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الشركات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العاملة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مجال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التصدير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تتعاقد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شراء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صغار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المزارعين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بالأجل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لتصديره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مما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يعرضهم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لضائقة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خلال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موسم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الإنتاج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مشاكل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النيماتودا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تهاجم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تلك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الآفة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مما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يتطلب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التدخل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الفورى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لحل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تلك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المشكلة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بالمكافحة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وهذا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يرهق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المزارع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مالياً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ويؤثر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إنتاجية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مشكلة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تواجد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العنكبوت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الأحمر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عدم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وجود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مبيد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فعال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يعطي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تأثير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بكفاءة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يؤثر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404F24" w:rsidRDefault="00695B07" w:rsidP="00404F24">
      <w:pPr>
        <w:pStyle w:val="ListParagraph"/>
        <w:numPr>
          <w:ilvl w:val="0"/>
          <w:numId w:val="29"/>
        </w:numPr>
        <w:spacing w:after="0" w:line="240" w:lineRule="auto"/>
        <w:rPr>
          <w:rFonts w:ascii="Simplified Arabic" w:hAnsi="Simplified Arabic" w:cs="Simplified Arabic"/>
          <w:sz w:val="28"/>
          <w:szCs w:val="28"/>
          <w:lang w:bidi="ar-EG"/>
        </w:rPr>
      </w:pP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وجود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بعض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الحالات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النموات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الخضرية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بكمية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عالية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النموات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الثمرية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404F24">
      <w:pPr>
        <w:pStyle w:val="ListParagraph"/>
        <w:numPr>
          <w:ilvl w:val="0"/>
          <w:numId w:val="29"/>
        </w:numPr>
        <w:spacing w:after="0" w:line="240" w:lineRule="auto"/>
        <w:rPr>
          <w:rFonts w:ascii="Simplified Arabic" w:hAnsi="Simplified Arabic" w:cs="Simplified Arabic"/>
          <w:sz w:val="28"/>
          <w:szCs w:val="28"/>
          <w:lang w:bidi="ar-EG"/>
        </w:rPr>
      </w:pP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وجود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كميات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حشائش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بصورة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كبيرة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مما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يؤثر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النموات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F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الخضية</w:t>
      </w:r>
      <w:r w:rsidRPr="00404F24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404F24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04F24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04F24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Pr="00404F24" w:rsidRDefault="00695B07" w:rsidP="00404F24">
      <w:pPr>
        <w:spacing w:after="0" w:line="240" w:lineRule="auto"/>
        <w:rPr>
          <w:rFonts w:ascii="Simplified Arabic" w:hAnsi="Simplified Arabic" w:cs="Simplified Arabic"/>
          <w:sz w:val="28"/>
          <w:szCs w:val="28"/>
          <w:lang w:bidi="ar-EG"/>
        </w:rPr>
      </w:pPr>
    </w:p>
    <w:p w:rsidR="00695B07" w:rsidRPr="00D35963" w:rsidRDefault="00695B07" w:rsidP="00D35963">
      <w:pPr>
        <w:pStyle w:val="ListParagraph"/>
        <w:numPr>
          <w:ilvl w:val="0"/>
          <w:numId w:val="25"/>
        </w:numPr>
        <w:spacing w:after="0" w:line="240" w:lineRule="auto"/>
        <w:ind w:left="1133"/>
        <w:jc w:val="both"/>
        <w:rPr>
          <w:rFonts w:ascii="Simplified Arabic" w:hAnsi="Simplified Arabic" w:cs="Simplified Arabic"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التوصيات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يجب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علي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تطبيقها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فى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تلك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المنطقة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.</w:t>
      </w:r>
    </w:p>
    <w:p w:rsidR="00695B07" w:rsidRPr="000836C8" w:rsidRDefault="00695B07" w:rsidP="00135B8A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تلك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التوصيات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إنشاء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إتحاد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يجمع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كافة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صغار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المزارعين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هذا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المجال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تحت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مظلة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واحدة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وأيضاً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إدخال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كافة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التقنيات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والممارسات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الحديثة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وكذلك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بيع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المنتج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مجمع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بالجودة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المطلوبة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لتصديرة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للاسواق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الخارجية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وتقليل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سلسلة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الإمداد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وهذه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التوصية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تمت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خلال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الأستاذ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الدكتور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/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محمد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الرحمن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والسيد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الأستاذ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الدكتور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/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محمد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إمام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رجب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4C3D86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يمكن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مبيد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جهازي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للتأثير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العنكبوت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الأحمر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مثل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مركبات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الفيرتمك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Times New Roman" w:hAnsi="Times New Roman" w:cs="Times New Roman"/>
          <w:sz w:val="24"/>
          <w:szCs w:val="24"/>
          <w:rtl/>
          <w:lang w:bidi="ar-EG"/>
        </w:rPr>
        <w:t>(</w:t>
      </w:r>
      <w:r w:rsidRPr="000836C8">
        <w:rPr>
          <w:rStyle w:val="ft"/>
          <w:rFonts w:ascii="Times New Roman" w:hAnsi="Times New Roman"/>
          <w:sz w:val="24"/>
          <w:szCs w:val="24"/>
        </w:rPr>
        <w:t>(Vertimec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والبريفيكول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ريدوميل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أرتوس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الإهتمام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بالعمليات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الحقلية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وخاصة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إزالة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الحشائش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الإهتمام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بالتسميد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المتوازن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وخاصة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عنصري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النيتروجين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والبوتاسيوم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يمكن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بعض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المركبات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عمليات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الحقن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مثل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البردين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فرنسا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)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والمداس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أمريكا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</w:p>
    <w:p w:rsidR="00695B07" w:rsidRPr="000836C8" w:rsidRDefault="00695B07" w:rsidP="0072659D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ازالة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الأوراق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السفلية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والأوراق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الميتة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تودي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زيادة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وجود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العنكبوت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الأحمر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وكذلك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تكون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مصدر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للإصابة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بعديد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الفطريات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والحشرات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72659D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noProof/>
        </w:rPr>
        <w:pict>
          <v:shape id="_x0000_s1043" type="#_x0000_t75" style="position:absolute;left:0;text-align:left;margin-left:247.05pt;margin-top:58.75pt;width:150.4pt;height:113.1pt;z-index:251661312;visibility:visible">
            <v:imagedata r:id="rId48" o:title=""/>
            <w10:wrap type="topAndBottom"/>
          </v:shape>
        </w:pict>
      </w:r>
      <w:r>
        <w:rPr>
          <w:noProof/>
        </w:rPr>
        <w:pict>
          <v:shape id="Picture 2" o:spid="_x0000_s1044" type="#_x0000_t75" style="position:absolute;left:0;text-align:left;margin-left:78.55pt;margin-top:58.7pt;width:150.7pt;height:113.1pt;z-index:251662336;visibility:visible">
            <v:imagedata r:id="rId49" o:title=""/>
            <w10:wrap type="topAndBottom"/>
          </v:shape>
        </w:pic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وجود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029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ذو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إنتاجية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وكفاءة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صلابة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الثمرة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وشكل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الثمرة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ونسبة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السكر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تزيد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أغلب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الأحيان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9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بركس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زيادة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المساحات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المنزرعة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404F2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04F2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04F2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04F2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04F2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Default="00695B07" w:rsidP="00404F2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695B07" w:rsidRPr="00404F24" w:rsidRDefault="00695B07" w:rsidP="00404F24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</w:p>
    <w:p w:rsidR="00695B07" w:rsidRPr="00D35963" w:rsidRDefault="00695B07" w:rsidP="00E26D61">
      <w:pPr>
        <w:pStyle w:val="ListParagraph"/>
        <w:numPr>
          <w:ilvl w:val="0"/>
          <w:numId w:val="2"/>
        </w:numPr>
        <w:spacing w:after="0" w:line="240" w:lineRule="auto"/>
        <w:rPr>
          <w:rFonts w:ascii="Simplified Arabic" w:hAnsi="Simplified Arabic" w:cs="Simplified Arabic"/>
          <w:b/>
          <w:bCs/>
          <w:color w:val="17365D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محافظة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الغربي</w:t>
      </w:r>
      <w:r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ــــــــ</w:t>
      </w: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rtl/>
          <w:lang w:bidi="ar-EG"/>
        </w:rPr>
        <w:t>: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rtl/>
          <w:lang w:bidi="ar-EG"/>
        </w:rPr>
        <w:t>-</w:t>
      </w:r>
      <w:r w:rsidRPr="00404F24">
        <w:rPr>
          <w:rFonts w:ascii="Simplified Arabic" w:hAnsi="Simplified Arabic" w:cs="Simplified Arabic"/>
          <w:noProof/>
          <w:sz w:val="28"/>
          <w:szCs w:val="28"/>
        </w:rPr>
        <w:t xml:space="preserve"> </w:t>
      </w:r>
    </w:p>
    <w:p w:rsidR="00695B07" w:rsidRPr="00D35963" w:rsidRDefault="00695B07" w:rsidP="00D35963">
      <w:pPr>
        <w:pStyle w:val="ListParagraph"/>
        <w:numPr>
          <w:ilvl w:val="0"/>
          <w:numId w:val="25"/>
        </w:numPr>
        <w:spacing w:after="0" w:line="240" w:lineRule="auto"/>
        <w:ind w:left="1133" w:hanging="283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الأصناف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المنزرعة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</w:p>
    <w:p w:rsidR="00695B07" w:rsidRPr="000836C8" w:rsidRDefault="00695B07" w:rsidP="00584A7B">
      <w:pPr>
        <w:pStyle w:val="ListParagraph"/>
        <w:numPr>
          <w:ilvl w:val="0"/>
          <w:numId w:val="30"/>
        </w:num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سويت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شارلي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584A7B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الفيستفال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4E0D4F" w:rsidRDefault="00695B07" w:rsidP="004E0D4F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4207D5">
        <w:rPr>
          <w:noProof/>
        </w:rPr>
        <w:pict>
          <v:shape id="Picture 24" o:spid="_x0000_i1040" type="#_x0000_t75" style="width:150pt;height:113.25pt;visibility:visible">
            <v:imagedata r:id="rId50" o:title=""/>
          </v:shape>
        </w:pict>
      </w:r>
      <w:r w:rsidRPr="004207D5">
        <w:rPr>
          <w:noProof/>
        </w:rPr>
        <w:pict>
          <v:shape id="Picture 25" o:spid="_x0000_i1041" type="#_x0000_t75" style="width:150pt;height:113.25pt;visibility:visible">
            <v:imagedata r:id="rId51" o:title=""/>
          </v:shape>
        </w:pict>
      </w:r>
      <w:r w:rsidRPr="004207D5">
        <w:rPr>
          <w:noProof/>
        </w:rPr>
        <w:pict>
          <v:shape id="Picture 26" o:spid="_x0000_i1042" type="#_x0000_t75" style="width:150pt;height:113.25pt;visibility:visible">
            <v:imagedata r:id="rId52" o:title=""/>
          </v:shape>
        </w:pict>
      </w:r>
    </w:p>
    <w:p w:rsidR="00695B07" w:rsidRPr="00D35963" w:rsidRDefault="00695B07" w:rsidP="00D35963">
      <w:pPr>
        <w:pStyle w:val="ListParagraph"/>
        <w:numPr>
          <w:ilvl w:val="0"/>
          <w:numId w:val="25"/>
        </w:numPr>
        <w:spacing w:after="0" w:line="240" w:lineRule="auto"/>
        <w:ind w:left="1133" w:hanging="283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السلبيات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تواجهه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</w:p>
    <w:p w:rsidR="00695B07" w:rsidRPr="000836C8" w:rsidRDefault="00695B07" w:rsidP="0072659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إرتفاع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أسعار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الأسمدة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والمبيدات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وعدم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رقابة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هذه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المركبات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Pr="000836C8" w:rsidRDefault="00695B07" w:rsidP="0072659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عدم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الملش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الأغطية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البلاستكية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).</w:t>
      </w:r>
    </w:p>
    <w:p w:rsidR="00695B07" w:rsidRPr="000836C8" w:rsidRDefault="00695B07" w:rsidP="0072659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المدادات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تقليل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50%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عدد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يحتاجها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الفدان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علماً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بأن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إحتياج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الفدان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20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ولاكن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المستخدم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10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آلاف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فقط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بالغمر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لغلاء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شبكات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بالتنقيط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الفكر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الخاطئ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فهم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المعلومات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بعض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المركبات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تثبط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نمو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الإزهار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انها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تشجع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النمو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والإزهار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مثل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إندول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نفثالين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أسيد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D35963" w:rsidRDefault="00695B07" w:rsidP="00D35963">
      <w:pPr>
        <w:pStyle w:val="ListParagraph"/>
        <w:numPr>
          <w:ilvl w:val="0"/>
          <w:numId w:val="25"/>
        </w:numPr>
        <w:spacing w:after="0" w:line="240" w:lineRule="auto"/>
        <w:ind w:left="1133" w:hanging="283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التوصيات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يجب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علي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تطبيقها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يفضل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الملش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لأنه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يعطي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ويسرع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عمليات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إنتاج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نظراً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لأنه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يعمل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تدفئة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135B8A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عدد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الموصي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للفدان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الواحد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سواءً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كانت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هذه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بنظام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الفريجو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طازجة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بالتنقيط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بدلاً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بالغمر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135B8A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فهم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طبيعة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الظروف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الجوية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موسم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زراعى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لأن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البارد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يؤثر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نمو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كمية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وميعاد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الإثمار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ولهذا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عدم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مقارنة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الإنتاج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حيث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الكمية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والجودة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موسم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حدا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لأن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إختلاف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الظروف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الجوية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يؤثر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ذلك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>
      <w:pPr>
        <w:bidi w:val="0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br w:type="page"/>
      </w:r>
    </w:p>
    <w:p w:rsidR="00695B07" w:rsidRPr="00D35963" w:rsidRDefault="00695B07" w:rsidP="00082460">
      <w:pPr>
        <w:pStyle w:val="ListParagraph"/>
        <w:numPr>
          <w:ilvl w:val="0"/>
          <w:numId w:val="2"/>
        </w:numPr>
        <w:spacing w:after="0" w:line="240" w:lineRule="auto"/>
        <w:rPr>
          <w:rFonts w:ascii="Simplified Arabic" w:hAnsi="Simplified Arabic" w:cs="Simplified Arabic"/>
          <w:b/>
          <w:bCs/>
          <w:color w:val="17365D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محافظة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الإسماعلي</w:t>
      </w:r>
      <w:r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ــــــــ</w:t>
      </w: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rtl/>
          <w:lang w:bidi="ar-EG"/>
        </w:rPr>
        <w:t>: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rtl/>
          <w:lang w:bidi="ar-EG"/>
        </w:rPr>
        <w:t>-</w:t>
      </w:r>
    </w:p>
    <w:p w:rsidR="00695B07" w:rsidRPr="00D35963" w:rsidRDefault="00695B07" w:rsidP="00D35963">
      <w:pPr>
        <w:pStyle w:val="ListParagraph"/>
        <w:numPr>
          <w:ilvl w:val="0"/>
          <w:numId w:val="25"/>
        </w:numPr>
        <w:spacing w:after="0" w:line="240" w:lineRule="auto"/>
        <w:ind w:left="1133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الأصناف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المنزرعة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</w:p>
    <w:p w:rsidR="00695B07" w:rsidRPr="000836C8" w:rsidRDefault="00695B07" w:rsidP="00135B8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فيستفال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Pr="000836C8" w:rsidRDefault="00695B07" w:rsidP="00135B8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سويت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شارلي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135B8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فلوريد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135B8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كيماروزا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4E0D4F" w:rsidRDefault="00695B07" w:rsidP="00FA6416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4207D5">
        <w:rPr>
          <w:noProof/>
        </w:rPr>
        <w:pict>
          <v:shape id="Picture 19" o:spid="_x0000_i1043" type="#_x0000_t75" style="width:150pt;height:113.25pt;visibility:visible">
            <v:imagedata r:id="rId53" o:title=""/>
          </v:shape>
        </w:pict>
      </w:r>
      <w:r w:rsidRPr="004207D5">
        <w:rPr>
          <w:noProof/>
        </w:rPr>
        <w:pict>
          <v:shape id="Picture 21" o:spid="_x0000_i1044" type="#_x0000_t75" style="width:150pt;height:113.25pt;visibility:visible">
            <v:imagedata r:id="rId54" o:title=""/>
          </v:shape>
        </w:pict>
      </w: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0" o:spid="_x0000_i1045" type="#_x0000_t75" alt="SANY1366.jpg" style="width:150pt;height:113.25pt;visibility:visible">
            <v:imagedata r:id="rId55" o:title=""/>
          </v:shape>
        </w:pict>
      </w:r>
    </w:p>
    <w:p w:rsidR="00695B07" w:rsidRPr="00D35963" w:rsidRDefault="00695B07" w:rsidP="00D35963">
      <w:pPr>
        <w:pStyle w:val="ListParagraph"/>
        <w:numPr>
          <w:ilvl w:val="0"/>
          <w:numId w:val="25"/>
        </w:numPr>
        <w:spacing w:after="0" w:line="240" w:lineRule="auto"/>
        <w:ind w:left="1133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السلبيات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تواجهه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</w:p>
    <w:p w:rsidR="00695B07" w:rsidRPr="00C3500F" w:rsidRDefault="00695B07" w:rsidP="00C3500F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أماكن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التسويق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بعيدة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أماكن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الإنتاج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حيث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أنه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يعمل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فى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هذه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المنطقة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شركات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تسويق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للفراولة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مما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يتطلب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المزارع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إنفاق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كثير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الأموال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النقل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350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والشحن</w:t>
      </w:r>
      <w:r w:rsidRPr="00C3500F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D35963" w:rsidRDefault="00695B07" w:rsidP="00D35963">
      <w:pPr>
        <w:pStyle w:val="ListParagraph"/>
        <w:numPr>
          <w:ilvl w:val="0"/>
          <w:numId w:val="25"/>
        </w:numPr>
        <w:spacing w:after="0" w:line="240" w:lineRule="auto"/>
        <w:ind w:left="1133"/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التوصيات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يجب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علي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تطبيقها</w:t>
      </w:r>
    </w:p>
    <w:p w:rsidR="00695B07" w:rsidRPr="000836C8" w:rsidRDefault="00695B07" w:rsidP="00596FF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عمل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مشتل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أرض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يسبق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نهائياً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واحدة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فقط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ذات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596FF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البدء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تقليع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عندما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تدخل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ثمار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الراحة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وتتحول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أوراق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الأحمر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596FF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حصاد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تذهب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محطة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التعبئة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خلال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أقل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ممكن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قرطها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إرتفاع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5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لطول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135B8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عمل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حزم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تحتوى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حزمة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50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135B8A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الرص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داخل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كراتين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التعبئة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صورة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مجموعه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الطبقات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طبقة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وضع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بودرة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ثلج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مونكت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ريزولكس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توبسين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كيمازدا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ريدوميل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ومبيدات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فطرية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596FF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نقلها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بسرعة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الثلاجة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درجة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حرارة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(-1°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- 2°)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حسب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المخزن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596FF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تخزينها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شهر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سبتمر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للزراعة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بنظام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الفريجو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596FF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عمل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برامج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تسميد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متوازنه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نيتروجين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فوسفور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بوتاسيوم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4E0D4F" w:rsidRDefault="00695B07" w:rsidP="004E0D4F">
      <w:pPr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207D5">
        <w:rPr>
          <w:noProof/>
        </w:rPr>
        <w:pict>
          <v:shape id="Picture 22" o:spid="_x0000_i1046" type="#_x0000_t75" style="width:150pt;height:113.25pt;visibility:visible">
            <v:imagedata r:id="rId56" o:title=""/>
          </v:shape>
        </w:pict>
      </w:r>
      <w:r w:rsidRPr="004207D5">
        <w:rPr>
          <w:noProof/>
        </w:rPr>
        <w:pict>
          <v:shape id="Picture 23" o:spid="_x0000_i1047" type="#_x0000_t75" style="width:150pt;height:113.25pt;visibility:visible">
            <v:imagedata r:id="rId57" o:title=""/>
          </v:shape>
        </w:pict>
      </w: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27" o:spid="_x0000_i1048" type="#_x0000_t75" style="width:150pt;height:113.25pt;visibility:visible">
            <v:imagedata r:id="rId58" o:title=""/>
          </v:shape>
        </w:pict>
      </w:r>
    </w:p>
    <w:p w:rsidR="00695B07" w:rsidRPr="00D35963" w:rsidRDefault="00695B07" w:rsidP="00082460">
      <w:pPr>
        <w:pStyle w:val="ListParagraph"/>
        <w:numPr>
          <w:ilvl w:val="0"/>
          <w:numId w:val="2"/>
        </w:numPr>
        <w:spacing w:after="0" w:line="240" w:lineRule="auto"/>
        <w:rPr>
          <w:rFonts w:ascii="Simplified Arabic" w:hAnsi="Simplified Arabic" w:cs="Simplified Arabic"/>
          <w:b/>
          <w:bCs/>
          <w:color w:val="17365D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محافظة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البحي</w:t>
      </w:r>
      <w:r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ــــــــ</w:t>
      </w:r>
      <w:r w:rsidRPr="00D35963">
        <w:rPr>
          <w:rFonts w:ascii="Simplified Arabic" w:hAnsi="Simplified Arabic" w:cs="Simplified Arabic" w:hint="cs"/>
          <w:b/>
          <w:bCs/>
          <w:color w:val="17365D"/>
          <w:sz w:val="28"/>
          <w:szCs w:val="28"/>
          <w:u w:val="single"/>
          <w:rtl/>
          <w:lang w:bidi="ar-EG"/>
        </w:rPr>
        <w:t>رة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u w:val="single"/>
          <w:rtl/>
          <w:lang w:bidi="ar-EG"/>
        </w:rPr>
        <w:t>:</w:t>
      </w:r>
      <w:r w:rsidRPr="00D35963">
        <w:rPr>
          <w:rFonts w:ascii="Simplified Arabic" w:hAnsi="Simplified Arabic" w:cs="Simplified Arabic"/>
          <w:b/>
          <w:bCs/>
          <w:color w:val="17365D"/>
          <w:sz w:val="28"/>
          <w:szCs w:val="28"/>
          <w:rtl/>
          <w:lang w:bidi="ar-EG"/>
        </w:rPr>
        <w:t>-</w:t>
      </w:r>
    </w:p>
    <w:p w:rsidR="00695B07" w:rsidRPr="00D35963" w:rsidRDefault="00695B07" w:rsidP="00D3596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الأصناف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المنزرعة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</w:p>
    <w:p w:rsidR="00695B07" w:rsidRPr="000836C8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السويت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شارلي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Pr="000836C8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الفيستفال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Pr="000836C8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الـــ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(029). </w:t>
      </w:r>
    </w:p>
    <w:p w:rsidR="00695B07" w:rsidRPr="000836C8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الفورتينا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الدوجلاس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Pr="000836C8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الروزليندا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Pr="000836C8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السلفا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695B07" w:rsidRDefault="00695B07" w:rsidP="0072659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صنف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الاسوجرندي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FA6416" w:rsidRDefault="00695B07" w:rsidP="00FA6416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28" o:spid="_x0000_i1049" type="#_x0000_t75" style="width:150pt;height:113.25pt;visibility:visible">
            <v:imagedata r:id="rId59" o:title=""/>
          </v:shape>
        </w:pict>
      </w:r>
      <w:r w:rsidRPr="00FA6416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29" o:spid="_x0000_i1050" type="#_x0000_t75" style="width:150pt;height:113.25pt;visibility:visible">
            <v:imagedata r:id="rId60" o:title=""/>
          </v:shape>
        </w:pict>
      </w:r>
      <w:r w:rsidRPr="00FA6416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30" o:spid="_x0000_i1051" type="#_x0000_t75" style="width:150pt;height:113.25pt;visibility:visible">
            <v:imagedata r:id="rId61" o:title=""/>
          </v:shape>
        </w:pict>
      </w:r>
    </w:p>
    <w:p w:rsidR="00695B07" w:rsidRPr="00D35963" w:rsidRDefault="00695B07" w:rsidP="00135B8A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215868"/>
          <w:sz w:val="28"/>
          <w:szCs w:val="28"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السلبيات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تواجهه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>:-</w:t>
      </w:r>
    </w:p>
    <w:p w:rsidR="00695B07" w:rsidRPr="000836C8" w:rsidRDefault="00695B07" w:rsidP="00B75D7C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ظهور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مشكلة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تساقط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البذرة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D494F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موجات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البرودة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المنخفضة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تأتى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أحياناً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أثناء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موسم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تؤدي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تأخير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الإنتاج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D35963" w:rsidRDefault="00695B07" w:rsidP="007265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</w:pP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أهم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التوصيات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التي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يجب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علي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المزارعين</w:t>
      </w:r>
      <w:r w:rsidRPr="00D35963">
        <w:rPr>
          <w:rFonts w:ascii="Simplified Arabic" w:hAnsi="Simplified Arabic" w:cs="Simplified Arabic"/>
          <w:b/>
          <w:bCs/>
          <w:color w:val="215868"/>
          <w:sz w:val="28"/>
          <w:szCs w:val="28"/>
          <w:rtl/>
          <w:lang w:bidi="ar-EG"/>
        </w:rPr>
        <w:t xml:space="preserve"> </w:t>
      </w:r>
      <w:r w:rsidRPr="00D35963">
        <w:rPr>
          <w:rFonts w:ascii="Simplified Arabic" w:hAnsi="Simplified Arabic" w:cs="Simplified Arabic" w:hint="cs"/>
          <w:b/>
          <w:bCs/>
          <w:color w:val="215868"/>
          <w:sz w:val="28"/>
          <w:szCs w:val="28"/>
          <w:rtl/>
          <w:lang w:bidi="ar-EG"/>
        </w:rPr>
        <w:t>تطبيقها</w:t>
      </w:r>
    </w:p>
    <w:p w:rsidR="00695B07" w:rsidRPr="000836C8" w:rsidRDefault="00695B07" w:rsidP="00135B8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يمكن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الهوائي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المعدل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للحاوية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كوحدة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واحدة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بدلاً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للبالته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الكرتونة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فقط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عنصر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البورن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135B8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زيارة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الثلاجة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ومعرفة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كيفية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تتبع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المنتج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خلال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الباركود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C3500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معرفة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مواد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التعبئة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اللازمة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عميل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حسب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المواصفة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المطلوبة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كرتون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2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كرتون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2.5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كرتون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5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...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إلخ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)/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مواد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التعبئة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البلاستكية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سواء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(200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-250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400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).</w:t>
      </w:r>
    </w:p>
    <w:p w:rsidR="00695B07" w:rsidRPr="000836C8" w:rsidRDefault="00695B07" w:rsidP="0072659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عدد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الثمار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بانيت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(13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ثمرة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15-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ثمرة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18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ثمرة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).</w:t>
      </w:r>
    </w:p>
    <w:p w:rsidR="00695B07" w:rsidRPr="000836C8" w:rsidRDefault="00695B07" w:rsidP="0072659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التخزين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درجة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صفر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1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الثلاجة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وقبلها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اعطاء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تبريد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سريع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لخفض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درجة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حرارة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الحقل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اسرع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ممكن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.</w:t>
      </w:r>
    </w:p>
    <w:p w:rsidR="00695B07" w:rsidRPr="000836C8" w:rsidRDefault="00695B07" w:rsidP="00B75D7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اتباع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جميع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تعليمات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الأمان،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النظافة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والصحة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العامة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ومواصفة</w:t>
      </w:r>
      <w:r w:rsidRPr="000836C8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الــ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Times New Roman" w:hAnsi="Times New Roman" w:cs="Times New Roman"/>
          <w:sz w:val="28"/>
          <w:szCs w:val="28"/>
          <w:lang w:bidi="ar-EG"/>
        </w:rPr>
        <w:t xml:space="preserve">BRC 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لمحطات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التعبئة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للحفاظ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جودة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منتج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خالية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مشاكل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مرضية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تظهر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العميل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التسميد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المتوازن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للعناصر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وخاصة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نيتروجين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بوتاسيوم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فوسفور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زيادة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الثوم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المحمل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مرعاتها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وضع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برنامج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التسميد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695B07" w:rsidRPr="000836C8" w:rsidRDefault="00695B07" w:rsidP="0072659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اجراء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جمع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مباشر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للثمار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وخاصة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ثمار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التصدير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لتقليل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مراحل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التداول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72659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مقاومة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اعفان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الجذور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وخاصة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بداية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لاتودي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كمية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كبيرة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36641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الإهتمام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بعنصر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البورن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اجراء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عمليات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التسميد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36641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الإهتمام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بمتابعة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شبكات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بالتنقيط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ومتابعة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النقطات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بجانب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شتلة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8B491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إستخدام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المبيدات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والشتلات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الزراعية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مصادر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موثوق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0836C8" w:rsidRDefault="00695B07" w:rsidP="004C3D86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ظهور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مشكلة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تساقط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البذرة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وسببها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العصفور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فلابد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الإهتمام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836C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بمقاومتها</w:t>
      </w:r>
      <w:r w:rsidRPr="000836C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6252A7" w:rsidRDefault="00695B07" w:rsidP="006252A7">
      <w:pPr>
        <w:pStyle w:val="ListParagraph"/>
        <w:numPr>
          <w:ilvl w:val="0"/>
          <w:numId w:val="20"/>
        </w:numPr>
        <w:tabs>
          <w:tab w:val="left" w:pos="1345"/>
        </w:tabs>
        <w:spacing w:after="0" w:line="240" w:lineRule="auto"/>
        <w:jc w:val="both"/>
        <w:rPr>
          <w:rtl/>
          <w:lang w:bidi="ar-EG"/>
        </w:rPr>
      </w:pP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الأخذ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بالإعتبار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درجة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النضج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جمع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المحصول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عليها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تختلف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حسب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نوع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الشحن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سواءً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كان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شحن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بحري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جوي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ففي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حالة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الشحن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البحري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الجمع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درجة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60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70 %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أما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حالة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الشحن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الجوي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الجمع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6252A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درجة</w:t>
      </w:r>
      <w:r w:rsidRPr="006252A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75-85 %.</w:t>
      </w:r>
      <w:bookmarkStart w:id="0" w:name="_GoBack"/>
      <w:bookmarkEnd w:id="0"/>
    </w:p>
    <w:p w:rsidR="00695B07" w:rsidRDefault="00695B07" w:rsidP="006252A7">
      <w:pPr>
        <w:spacing w:after="0" w:line="240" w:lineRule="auto"/>
        <w:rPr>
          <w:rtl/>
          <w:lang w:bidi="ar-EG"/>
        </w:rPr>
      </w:pPr>
      <w:r>
        <w:rPr>
          <w:noProof/>
        </w:rPr>
        <w:pict>
          <v:shape id="Picture 36" o:spid="_x0000_s1045" type="#_x0000_t75" style="position:absolute;left:0;text-align:left;margin-left:316.1pt;margin-top:113.3pt;width:151.1pt;height:113.25pt;z-index:-251661312;visibility:visible">
            <v:imagedata r:id="rId62" o:title=""/>
          </v:shape>
        </w:pict>
      </w:r>
      <w:r>
        <w:rPr>
          <w:noProof/>
        </w:rPr>
        <w:pict>
          <v:shape id="Picture 31" o:spid="_x0000_s1046" type="#_x0000_t75" style="position:absolute;left:0;text-align:left;margin-left:10.1pt;margin-top:113.3pt;width:151.1pt;height:113.25pt;z-index:251654144;visibility:visible">
            <v:imagedata r:id="rId63" o:title=""/>
          </v:shape>
        </w:pict>
      </w:r>
      <w:r w:rsidRPr="00FA6416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4207D5">
        <w:rPr>
          <w:noProof/>
        </w:rPr>
        <w:pict>
          <v:shape id="Picture 32" o:spid="_x0000_i1052" type="#_x0000_t75" style="width:150pt;height:113.25pt;visibility:visible">
            <v:imagedata r:id="rId64" o:title=""/>
          </v:shape>
        </w:pict>
      </w:r>
      <w:r w:rsidRPr="00FA6416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528E7">
        <w:rPr>
          <w:rFonts w:ascii="Times New Roman" w:hAnsi="Times New Roman" w:cs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Picture 42" o:spid="_x0000_i1053" type="#_x0000_t75" style="width:150pt;height:113.25pt;visibility:visible">
            <v:imagedata r:id="rId65" o:title=""/>
          </v:shape>
        </w:pict>
      </w:r>
      <w:r w:rsidRPr="004207D5">
        <w:rPr>
          <w:noProof/>
        </w:rPr>
        <w:pict>
          <v:shape id="Picture 35" o:spid="_x0000_i1054" type="#_x0000_t75" style="width:150pt;height:113.25pt;visibility:visible">
            <v:imagedata r:id="rId66" o:title=""/>
          </v:shape>
        </w:pict>
      </w:r>
      <w:r w:rsidRPr="000D70CD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95B07" w:rsidRDefault="00695B07" w:rsidP="006252A7">
      <w:pPr>
        <w:spacing w:after="0" w:line="240" w:lineRule="auto"/>
        <w:rPr>
          <w:rtl/>
          <w:lang w:bidi="ar-EG"/>
        </w:rPr>
      </w:pPr>
    </w:p>
    <w:p w:rsidR="00695B07" w:rsidRDefault="00695B07" w:rsidP="006252A7">
      <w:pPr>
        <w:spacing w:after="0" w:line="240" w:lineRule="auto"/>
        <w:rPr>
          <w:rtl/>
          <w:lang w:bidi="ar-EG"/>
        </w:rPr>
      </w:pPr>
    </w:p>
    <w:p w:rsidR="00695B07" w:rsidRDefault="00695B07" w:rsidP="006252A7">
      <w:pPr>
        <w:spacing w:after="0" w:line="240" w:lineRule="auto"/>
        <w:rPr>
          <w:rtl/>
          <w:lang w:bidi="ar-EG"/>
        </w:rPr>
      </w:pPr>
    </w:p>
    <w:p w:rsidR="00695B07" w:rsidRDefault="00695B07" w:rsidP="006252A7">
      <w:pPr>
        <w:spacing w:after="0" w:line="240" w:lineRule="auto"/>
        <w:rPr>
          <w:rtl/>
          <w:lang w:bidi="ar-EG"/>
        </w:rPr>
      </w:pPr>
    </w:p>
    <w:p w:rsidR="00695B07" w:rsidRDefault="00695B07" w:rsidP="006252A7">
      <w:pPr>
        <w:spacing w:after="0" w:line="240" w:lineRule="auto"/>
        <w:rPr>
          <w:rtl/>
          <w:lang w:bidi="ar-EG"/>
        </w:rPr>
      </w:pPr>
    </w:p>
    <w:p w:rsidR="00695B07" w:rsidRDefault="00695B07">
      <w:pPr>
        <w:bidi w:val="0"/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  <w:lang w:bidi="ar-EG"/>
        </w:rPr>
        <w:br w:type="page"/>
      </w:r>
    </w:p>
    <w:p w:rsidR="00695B07" w:rsidRPr="00E96DE5" w:rsidRDefault="00695B07" w:rsidP="00E96DE5">
      <w:pPr>
        <w:pStyle w:val="ListParagraph"/>
        <w:numPr>
          <w:ilvl w:val="0"/>
          <w:numId w:val="35"/>
        </w:numPr>
        <w:spacing w:after="0" w:line="240" w:lineRule="auto"/>
        <w:ind w:left="0"/>
        <w:jc w:val="center"/>
        <w:rPr>
          <w:rFonts w:ascii="Simplified Arabic" w:hAnsi="Simplified Arabic" w:cs="Simplified Arabic"/>
          <w:b/>
          <w:bCs/>
          <w:color w:val="632423"/>
          <w:sz w:val="36"/>
          <w:szCs w:val="36"/>
          <w:lang w:bidi="ar-EG"/>
        </w:rPr>
      </w:pPr>
      <w:r w:rsidRPr="00E96DE5">
        <w:rPr>
          <w:rFonts w:ascii="Simplified Arabic" w:hAnsi="Simplified Arabic" w:cs="Simplified Arabic"/>
          <w:b/>
          <w:bCs/>
          <w:color w:val="632423"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color w:val="632423"/>
          <w:sz w:val="36"/>
          <w:szCs w:val="36"/>
          <w:rtl/>
          <w:lang w:bidi="ar-EG"/>
        </w:rPr>
        <w:t>ندوة</w:t>
      </w:r>
      <w:r w:rsidRPr="00E96DE5">
        <w:rPr>
          <w:rFonts w:ascii="Simplified Arabic" w:hAnsi="Simplified Arabic" w:cs="Simplified Arabic"/>
          <w:b/>
          <w:bCs/>
          <w:color w:val="632423"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color w:val="632423"/>
          <w:sz w:val="36"/>
          <w:szCs w:val="36"/>
          <w:rtl/>
          <w:lang w:bidi="ar-EG"/>
        </w:rPr>
        <w:t>حقليــــــــــــة</w:t>
      </w:r>
      <w:r w:rsidRPr="00E96DE5">
        <w:rPr>
          <w:rFonts w:ascii="Simplified Arabic" w:hAnsi="Simplified Arabic" w:cs="Simplified Arabic"/>
          <w:b/>
          <w:bCs/>
          <w:color w:val="632423"/>
          <w:sz w:val="36"/>
          <w:szCs w:val="36"/>
          <w:rtl/>
          <w:lang w:bidi="ar-EG"/>
        </w:rPr>
        <w:t>:-</w:t>
      </w:r>
    </w:p>
    <w:p w:rsidR="00695B07" w:rsidRPr="00E96DE5" w:rsidRDefault="00695B07" w:rsidP="00E96DE5">
      <w:pPr>
        <w:tabs>
          <w:tab w:val="left" w:pos="0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color w:val="632423"/>
          <w:sz w:val="28"/>
          <w:szCs w:val="28"/>
          <w:rtl/>
          <w:lang w:bidi="ar-EG"/>
        </w:rPr>
      </w:pPr>
      <w:r w:rsidRPr="00E96DE5">
        <w:rPr>
          <w:rFonts w:ascii="Simplified Arabic" w:hAnsi="Simplified Arabic" w:cs="Simplified Arabic"/>
          <w:b/>
          <w:bCs/>
          <w:color w:val="632423"/>
          <w:sz w:val="28"/>
          <w:szCs w:val="28"/>
          <w:rtl/>
          <w:lang w:bidi="ar-EG"/>
        </w:rPr>
        <w:t>---------------------------</w:t>
      </w:r>
    </w:p>
    <w:p w:rsidR="00695B07" w:rsidRDefault="00695B07" w:rsidP="00222CFC">
      <w:pPr>
        <w:spacing w:after="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ندوة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حقلية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هامش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الزيارات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لعدد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26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مزارع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مزارعى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شملت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بعض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المناقشات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والإستفسارات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طرق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زراعة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وطرق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مكافحة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أمراض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سواء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الحشرية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الفطرية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وأيضاً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طرق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المكافحة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المتكاملة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للآفات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وتناولت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الندوة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الطرق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المثلي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لتعبئة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هم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المشاكل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التي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تواجه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المصدريين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كيفية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التغلب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F0F5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عليها</w:t>
      </w:r>
      <w:r w:rsidRPr="00BF0F59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BA7777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2" o:spid="_x0000_i1055" type="#_x0000_t75" style="width:150pt;height:113.25pt;visibility:visible">
            <v:imagedata r:id="rId67" o:title=""/>
          </v:shape>
        </w:pict>
      </w:r>
      <w:r w:rsidRPr="009528E7">
        <w:rPr>
          <w:rFonts w:ascii="Simplified Arabic" w:hAnsi="Simplified Arabic" w:cs="Simplified Arabic" w:hint="cs"/>
          <w:noProof/>
          <w:sz w:val="28"/>
          <w:szCs w:val="28"/>
        </w:rPr>
        <w:pict>
          <v:shape id="Picture 3" o:spid="_x0000_i1056" type="#_x0000_t75" style="width:150pt;height:113.25pt;visibility:visible">
            <v:imagedata r:id="rId68" o:title=""/>
          </v:shape>
        </w:pict>
      </w:r>
    </w:p>
    <w:p w:rsidR="00695B07" w:rsidRPr="00E96DE5" w:rsidRDefault="00695B07" w:rsidP="00E96DE5">
      <w:pPr>
        <w:pStyle w:val="ListParagraph"/>
        <w:numPr>
          <w:ilvl w:val="0"/>
          <w:numId w:val="35"/>
        </w:numPr>
        <w:spacing w:after="0" w:line="240" w:lineRule="auto"/>
        <w:ind w:left="0"/>
        <w:jc w:val="center"/>
        <w:rPr>
          <w:rFonts w:ascii="Simplified Arabic" w:hAnsi="Simplified Arabic" w:cs="Simplified Arabic"/>
          <w:b/>
          <w:bCs/>
          <w:color w:val="632423"/>
          <w:sz w:val="36"/>
          <w:szCs w:val="36"/>
          <w:lang w:bidi="ar-EG"/>
        </w:rPr>
      </w:pPr>
      <w:r w:rsidRPr="00E96DE5">
        <w:rPr>
          <w:rFonts w:ascii="Simplified Arabic" w:hAnsi="Simplified Arabic" w:cs="Simplified Arabic" w:hint="cs"/>
          <w:b/>
          <w:bCs/>
          <w:color w:val="632423"/>
          <w:sz w:val="36"/>
          <w:szCs w:val="36"/>
          <w:rtl/>
          <w:lang w:bidi="ar-EG"/>
        </w:rPr>
        <w:t>ندوة</w:t>
      </w:r>
      <w:r w:rsidRPr="00E96DE5">
        <w:rPr>
          <w:rFonts w:ascii="Simplified Arabic" w:hAnsi="Simplified Arabic" w:cs="Simplified Arabic"/>
          <w:b/>
          <w:bCs/>
          <w:color w:val="632423"/>
          <w:sz w:val="36"/>
          <w:szCs w:val="36"/>
          <w:rtl/>
          <w:lang w:bidi="ar-EG"/>
        </w:rPr>
        <w:t xml:space="preserve"> </w:t>
      </w:r>
      <w:r w:rsidRPr="00E96DE5">
        <w:rPr>
          <w:rFonts w:ascii="Simplified Arabic" w:hAnsi="Simplified Arabic" w:cs="Simplified Arabic" w:hint="cs"/>
          <w:b/>
          <w:bCs/>
          <w:color w:val="632423"/>
          <w:sz w:val="36"/>
          <w:szCs w:val="36"/>
          <w:rtl/>
          <w:lang w:bidi="ar-EG"/>
        </w:rPr>
        <w:t>عامـــــــــــــــــــــة</w:t>
      </w:r>
      <w:r w:rsidRPr="00E96DE5">
        <w:rPr>
          <w:rFonts w:ascii="Simplified Arabic" w:hAnsi="Simplified Arabic" w:cs="Simplified Arabic"/>
          <w:b/>
          <w:bCs/>
          <w:color w:val="632423"/>
          <w:sz w:val="36"/>
          <w:szCs w:val="36"/>
          <w:rtl/>
          <w:lang w:bidi="ar-EG"/>
        </w:rPr>
        <w:t>:-</w:t>
      </w:r>
    </w:p>
    <w:p w:rsidR="00695B07" w:rsidRPr="00E96DE5" w:rsidRDefault="00695B07" w:rsidP="00222CFC">
      <w:pPr>
        <w:tabs>
          <w:tab w:val="left" w:pos="0"/>
        </w:tabs>
        <w:spacing w:after="0" w:line="240" w:lineRule="auto"/>
        <w:ind w:left="360"/>
        <w:jc w:val="center"/>
        <w:rPr>
          <w:rFonts w:ascii="Simplified Arabic" w:hAnsi="Simplified Arabic" w:cs="Simplified Arabic"/>
          <w:b/>
          <w:bCs/>
          <w:color w:val="632423"/>
          <w:sz w:val="28"/>
          <w:szCs w:val="28"/>
          <w:rtl/>
          <w:lang w:bidi="ar-EG"/>
        </w:rPr>
      </w:pPr>
      <w:r w:rsidRPr="00E96DE5">
        <w:rPr>
          <w:rFonts w:ascii="Simplified Arabic" w:hAnsi="Simplified Arabic" w:cs="Simplified Arabic"/>
          <w:b/>
          <w:bCs/>
          <w:color w:val="632423"/>
          <w:sz w:val="28"/>
          <w:szCs w:val="28"/>
          <w:rtl/>
          <w:lang w:bidi="ar-EG"/>
        </w:rPr>
        <w:t>---------------------------</w:t>
      </w:r>
    </w:p>
    <w:p w:rsidR="00695B07" w:rsidRDefault="00695B07" w:rsidP="00222CFC">
      <w:pPr>
        <w:spacing w:after="0" w:line="240" w:lineRule="auto"/>
        <w:ind w:firstLine="36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تم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عقد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ندوة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عامة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نهاية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الزيارات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بمقر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الإتحاد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العام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لمنتجى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ومصدرى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الحاصلات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البستانية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/>
          <w:sz w:val="28"/>
          <w:szCs w:val="28"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lang w:bidi="ar-EG"/>
        </w:rPr>
        <w:t>"</w:t>
      </w:r>
      <w:r w:rsidRPr="00D13F1B">
        <w:rPr>
          <w:rFonts w:ascii="Times New Roman" w:hAnsi="Times New Roman" w:cs="Times New Roman"/>
          <w:sz w:val="28"/>
          <w:szCs w:val="28"/>
          <w:lang w:bidi="ar-EG"/>
        </w:rPr>
        <w:t>UPEHC</w:t>
      </w:r>
      <w:r>
        <w:rPr>
          <w:rFonts w:ascii="Times New Roman" w:hAnsi="Times New Roman" w:cs="Times New Roman"/>
          <w:sz w:val="28"/>
          <w:szCs w:val="28"/>
          <w:lang w:bidi="ar-EG"/>
        </w:rPr>
        <w:t>"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تكنولوجيا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الإنتاج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ومعامـلات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الحصاد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وما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بعد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الحصــاد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لمحصول</w:t>
      </w:r>
      <w:r w:rsidRPr="00D13F1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13F1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وأيضاً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لتعريف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المهتمين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بكافة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الملاحظات،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السلبيات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والتوصيات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الزيارات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الميدانية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تمت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المحافظات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المصرية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Default="00695B07" w:rsidP="00222CFC">
      <w:pPr>
        <w:spacing w:after="0" w:line="240" w:lineRule="auto"/>
        <w:jc w:val="both"/>
        <w:rPr>
          <w:rFonts w:ascii="Andalus" w:hAnsi="Andalus" w:cs="Andalus"/>
          <w:b/>
          <w:bCs/>
          <w:sz w:val="40"/>
          <w:szCs w:val="40"/>
          <w:rtl/>
          <w:lang w:bidi="ar-EG"/>
        </w:rPr>
      </w:pP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هذا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وقد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حاضر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بجانب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الخبير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مجموعة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الأساتذة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بالجامعات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المصرية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على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النحو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التالى</w:t>
      </w:r>
      <w:r w:rsidRPr="0024246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:- </w:t>
      </w:r>
    </w:p>
    <w:p w:rsidR="00695B07" w:rsidRDefault="00695B07" w:rsidP="00C3500F">
      <w:pPr>
        <w:pStyle w:val="ListParagraph"/>
        <w:numPr>
          <w:ilvl w:val="2"/>
          <w:numId w:val="36"/>
        </w:numPr>
        <w:tabs>
          <w:tab w:val="left" w:pos="0"/>
        </w:tabs>
        <w:spacing w:after="0" w:line="216" w:lineRule="auto"/>
        <w:ind w:left="566" w:hanging="283"/>
        <w:jc w:val="both"/>
        <w:rPr>
          <w:rFonts w:ascii="Times New Roman" w:hAnsi="Times New Roman" w:cs="Times New Roman"/>
          <w:sz w:val="28"/>
          <w:szCs w:val="28"/>
          <w:lang w:bidi="ar-EG"/>
        </w:rPr>
      </w:pP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د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/ </w:t>
      </w: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محمد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عبد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الرحمن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:-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خبير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نظم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معاملات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بعد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الحصـــــــاد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لمحصول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الأستاذ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الزائر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بالجامعات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الأمريكية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242468" w:rsidRDefault="00695B07" w:rsidP="00C3500F">
      <w:pPr>
        <w:pStyle w:val="ListParagraph"/>
        <w:numPr>
          <w:ilvl w:val="2"/>
          <w:numId w:val="36"/>
        </w:numPr>
        <w:tabs>
          <w:tab w:val="left" w:pos="0"/>
        </w:tabs>
        <w:spacing w:after="0" w:line="216" w:lineRule="auto"/>
        <w:ind w:left="566" w:hanging="283"/>
        <w:jc w:val="both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Pr="00242468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د/ عاصم شلتوت:- </w:t>
      </w:r>
      <w:r w:rsidRPr="00242468">
        <w:rPr>
          <w:rFonts w:ascii="Times New Roman" w:hAnsi="Times New Roman" w:cs="Times New Roman"/>
          <w:sz w:val="28"/>
          <w:szCs w:val="28"/>
          <w:rtl/>
          <w:lang w:bidi="ar-EG"/>
        </w:rPr>
        <w:t>أستاذ زراعة وإنتاج المحاصيل البستانية -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كلية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جامعة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عين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شمس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DB274D" w:rsidRDefault="00695B07" w:rsidP="00C3500F">
      <w:pPr>
        <w:pStyle w:val="ListParagraph"/>
        <w:numPr>
          <w:ilvl w:val="2"/>
          <w:numId w:val="36"/>
        </w:numPr>
        <w:tabs>
          <w:tab w:val="left" w:pos="0"/>
        </w:tabs>
        <w:spacing w:after="0" w:line="216" w:lineRule="auto"/>
        <w:ind w:left="566" w:hanging="283"/>
        <w:jc w:val="both"/>
        <w:rPr>
          <w:rFonts w:ascii="Times New Roman" w:hAnsi="Times New Roman" w:cs="Times New Roman"/>
          <w:sz w:val="28"/>
          <w:szCs w:val="28"/>
          <w:rtl/>
          <w:lang w:bidi="ar-EG"/>
        </w:rPr>
      </w:pP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Pr="00242468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د/ عادل زقيزق:-</w:t>
      </w:r>
      <w:r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مدير مشروع تبادل خبرات المزارعين/ مصر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Times New Roman" w:hAnsi="Times New Roman" w:cs="Times New Roman"/>
          <w:sz w:val="28"/>
          <w:szCs w:val="28"/>
          <w:rtl/>
          <w:lang w:bidi="ar-EG"/>
        </w:rPr>
        <w:t>(</w:t>
      </w:r>
      <w:r w:rsidRPr="00DB274D">
        <w:rPr>
          <w:rFonts w:ascii="Times New Roman" w:hAnsi="Times New Roman" w:cs="Times New Roman"/>
          <w:sz w:val="28"/>
          <w:szCs w:val="28"/>
          <w:lang w:bidi="ar-EG"/>
        </w:rPr>
        <w:t>FtF</w:t>
      </w:r>
      <w:r w:rsidRPr="00DB274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)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التابع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للمنظمة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الدولية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تنمية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التعاون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الزراعى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Times New Roman" w:hAnsi="Times New Roman" w:cs="Times New Roman"/>
          <w:sz w:val="28"/>
          <w:szCs w:val="28"/>
          <w:lang w:bidi="ar-EG"/>
        </w:rPr>
        <w:t>ACDI/VOCA)</w:t>
      </w:r>
      <w:r w:rsidRPr="00DB274D">
        <w:rPr>
          <w:rFonts w:ascii="Times New Roman" w:hAnsi="Times New Roman" w:cs="Times New Roman"/>
          <w:sz w:val="28"/>
          <w:szCs w:val="28"/>
          <w:rtl/>
          <w:lang w:bidi="ar-EG"/>
        </w:rPr>
        <w:t>)</w:t>
      </w:r>
      <w:r>
        <w:rPr>
          <w:rFonts w:ascii="Times New Roman" w:hAnsi="Times New Roman" w:cs="Times New Roman"/>
          <w:sz w:val="28"/>
          <w:szCs w:val="28"/>
          <w:rtl/>
          <w:lang w:bidi="ar-EG"/>
        </w:rPr>
        <w:t>.</w:t>
      </w:r>
    </w:p>
    <w:p w:rsidR="00695B07" w:rsidRDefault="00695B07" w:rsidP="00C3500F">
      <w:pPr>
        <w:pStyle w:val="ListParagraph"/>
        <w:numPr>
          <w:ilvl w:val="0"/>
          <w:numId w:val="36"/>
        </w:numPr>
        <w:tabs>
          <w:tab w:val="left" w:pos="0"/>
        </w:tabs>
        <w:spacing w:after="0" w:line="216" w:lineRule="auto"/>
        <w:ind w:left="566" w:hanging="283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د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/ </w:t>
      </w: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محمد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إمـــــــام</w:t>
      </w:r>
      <w:r w:rsidRPr="00DB274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:-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أستاذ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زارعة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وإنتاج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محصول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الفراولة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كلية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الزراعة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جامعة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عين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B274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شمس</w:t>
      </w:r>
      <w:r w:rsidRPr="00DB274D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242468" w:rsidRDefault="00695B07" w:rsidP="00C3500F">
      <w:pPr>
        <w:pStyle w:val="ListParagraph"/>
        <w:numPr>
          <w:ilvl w:val="0"/>
          <w:numId w:val="36"/>
        </w:numPr>
        <w:tabs>
          <w:tab w:val="left" w:pos="0"/>
        </w:tabs>
        <w:spacing w:after="0" w:line="216" w:lineRule="auto"/>
        <w:ind w:left="566" w:hanging="283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د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/ 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راوية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البسيونى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:-</w:t>
      </w:r>
    </w:p>
    <w:p w:rsidR="00695B07" w:rsidRDefault="00695B07" w:rsidP="00C3500F">
      <w:pPr>
        <w:pStyle w:val="ListParagraph"/>
        <w:numPr>
          <w:ilvl w:val="0"/>
          <w:numId w:val="36"/>
        </w:numPr>
        <w:tabs>
          <w:tab w:val="left" w:pos="0"/>
        </w:tabs>
        <w:spacing w:after="0" w:line="216" w:lineRule="auto"/>
        <w:ind w:left="566" w:hanging="283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د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/ 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مدحت</w:t>
      </w:r>
      <w:r w:rsidRPr="0024246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4246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كامل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:-</w:t>
      </w:r>
    </w:p>
    <w:p w:rsidR="00695B07" w:rsidRPr="008C4254" w:rsidRDefault="00695B07" w:rsidP="00C3500F">
      <w:pPr>
        <w:pStyle w:val="ListParagraph"/>
        <w:numPr>
          <w:ilvl w:val="0"/>
          <w:numId w:val="36"/>
        </w:numPr>
        <w:tabs>
          <w:tab w:val="left" w:pos="0"/>
        </w:tabs>
        <w:spacing w:after="0" w:line="216" w:lineRule="auto"/>
        <w:ind w:left="566" w:hanging="283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8C425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</w:t>
      </w:r>
      <w:r w:rsidRPr="008C425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. </w:t>
      </w:r>
      <w:r w:rsidRPr="008C425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ياسر</w:t>
      </w:r>
      <w:r w:rsidRPr="008C425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خيال</w:t>
      </w:r>
      <w:r w:rsidRPr="008C425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مدير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شبكة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المعلومات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الاتحاد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العام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لمنتجى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ومصدرى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الحاصلات</w:t>
      </w:r>
      <w:r w:rsidRPr="008C425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8C425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البستانية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695B07" w:rsidRPr="00D13F1B" w:rsidRDefault="00695B07" w:rsidP="00E96DE5">
      <w:pPr>
        <w:spacing w:after="0" w:line="240" w:lineRule="auto"/>
        <w:rPr>
          <w:rFonts w:ascii="Andalus" w:hAnsi="Andalus" w:cs="Andalus"/>
          <w:b/>
          <w:bCs/>
          <w:sz w:val="40"/>
          <w:szCs w:val="40"/>
          <w:rtl/>
          <w:lang w:bidi="ar-EG"/>
        </w:rPr>
      </w:pPr>
    </w:p>
    <w:sectPr w:rsidR="00695B07" w:rsidRPr="00D13F1B" w:rsidSect="00521FF0">
      <w:footerReference w:type="default" r:id="rId69"/>
      <w:pgSz w:w="12240" w:h="15840"/>
      <w:pgMar w:top="1440" w:right="1467" w:bottom="1440" w:left="1418" w:header="708" w:footer="708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B07" w:rsidRDefault="00695B07" w:rsidP="000836C8">
      <w:pPr>
        <w:spacing w:after="0" w:line="240" w:lineRule="auto"/>
      </w:pPr>
      <w:r>
        <w:separator/>
      </w:r>
    </w:p>
  </w:endnote>
  <w:endnote w:type="continuationSeparator" w:id="0">
    <w:p w:rsidR="00695B07" w:rsidRDefault="00695B07" w:rsidP="0008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altName w:val="Frenc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abic Typesetting (Arabic)">
    <w:altName w:val="Courier New"/>
    <w:panose1 w:val="00000000000000000000"/>
    <w:charset w:val="B2"/>
    <w:family w:val="script"/>
    <w:notTrueType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B07" w:rsidRDefault="00695B07">
    <w:pPr>
      <w:pStyle w:val="Footer"/>
      <w:jc w:val="center"/>
    </w:pPr>
    <w:fldSimple w:instr=" PAGE   \* MERGEFORMAT ">
      <w:r>
        <w:rPr>
          <w:noProof/>
          <w:rtl/>
        </w:rPr>
        <w:t>2</w:t>
      </w:r>
    </w:fldSimple>
  </w:p>
  <w:p w:rsidR="00695B07" w:rsidRDefault="00695B07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B07" w:rsidRDefault="00695B07" w:rsidP="000836C8">
      <w:pPr>
        <w:spacing w:after="0" w:line="240" w:lineRule="auto"/>
      </w:pPr>
      <w:r>
        <w:separator/>
      </w:r>
    </w:p>
  </w:footnote>
  <w:footnote w:type="continuationSeparator" w:id="0">
    <w:p w:rsidR="00695B07" w:rsidRDefault="00695B07" w:rsidP="0008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7545"/>
    <w:multiLevelType w:val="hybridMultilevel"/>
    <w:tmpl w:val="23FA81D8"/>
    <w:lvl w:ilvl="0" w:tplc="15908C92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25A544B"/>
    <w:multiLevelType w:val="hybridMultilevel"/>
    <w:tmpl w:val="3174BFF2"/>
    <w:lvl w:ilvl="0" w:tplc="8EFE41B6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3910F87"/>
    <w:multiLevelType w:val="hybridMultilevel"/>
    <w:tmpl w:val="E5E07BE2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240A"/>
    <w:multiLevelType w:val="hybridMultilevel"/>
    <w:tmpl w:val="864464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65E10"/>
    <w:multiLevelType w:val="hybridMultilevel"/>
    <w:tmpl w:val="A52AA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265C9"/>
    <w:multiLevelType w:val="hybridMultilevel"/>
    <w:tmpl w:val="4E6855EE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0597C"/>
    <w:multiLevelType w:val="hybridMultilevel"/>
    <w:tmpl w:val="75281AB6"/>
    <w:lvl w:ilvl="0" w:tplc="336E910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5F1EF6"/>
    <w:multiLevelType w:val="hybridMultilevel"/>
    <w:tmpl w:val="FEA827EE"/>
    <w:lvl w:ilvl="0" w:tplc="EE70D9CC">
      <w:start w:val="1"/>
      <w:numFmt w:val="decimal"/>
      <w:lvlText w:val="%1-"/>
      <w:lvlJc w:val="left"/>
      <w:pPr>
        <w:ind w:left="128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17A54C83"/>
    <w:multiLevelType w:val="hybridMultilevel"/>
    <w:tmpl w:val="DFBE3E32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7487C"/>
    <w:multiLevelType w:val="hybridMultilevel"/>
    <w:tmpl w:val="091A7566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73418"/>
    <w:multiLevelType w:val="hybridMultilevel"/>
    <w:tmpl w:val="79CADE16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65EB0"/>
    <w:multiLevelType w:val="hybridMultilevel"/>
    <w:tmpl w:val="6BDC343A"/>
    <w:lvl w:ilvl="0" w:tplc="336E9100">
      <w:numFmt w:val="bullet"/>
      <w:lvlText w:val="-"/>
      <w:lvlJc w:val="left"/>
      <w:pPr>
        <w:ind w:left="927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1EA7319C"/>
    <w:multiLevelType w:val="hybridMultilevel"/>
    <w:tmpl w:val="F54C048A"/>
    <w:lvl w:ilvl="0" w:tplc="040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216608A7"/>
    <w:multiLevelType w:val="hybridMultilevel"/>
    <w:tmpl w:val="6E8C4CB0"/>
    <w:lvl w:ilvl="0" w:tplc="DFD450F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770399"/>
    <w:multiLevelType w:val="hybridMultilevel"/>
    <w:tmpl w:val="72A457CE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D74F7B"/>
    <w:multiLevelType w:val="hybridMultilevel"/>
    <w:tmpl w:val="A50AD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5451B2"/>
    <w:multiLevelType w:val="hybridMultilevel"/>
    <w:tmpl w:val="8C22606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8D116CE"/>
    <w:multiLevelType w:val="hybridMultilevel"/>
    <w:tmpl w:val="1E9C8B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FA79B6"/>
    <w:multiLevelType w:val="hybridMultilevel"/>
    <w:tmpl w:val="41780B68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A131B2"/>
    <w:multiLevelType w:val="hybridMultilevel"/>
    <w:tmpl w:val="7A86E5CE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D12A4"/>
    <w:multiLevelType w:val="hybridMultilevel"/>
    <w:tmpl w:val="AEA0B172"/>
    <w:lvl w:ilvl="0" w:tplc="336E910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DB23C6"/>
    <w:multiLevelType w:val="hybridMultilevel"/>
    <w:tmpl w:val="4D540106"/>
    <w:lvl w:ilvl="0" w:tplc="DFA2CE28">
      <w:start w:val="1"/>
      <w:numFmt w:val="decimal"/>
      <w:lvlText w:val="%1-"/>
      <w:lvlJc w:val="left"/>
      <w:pPr>
        <w:ind w:left="128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3A340CB8"/>
    <w:multiLevelType w:val="hybridMultilevel"/>
    <w:tmpl w:val="F748490E"/>
    <w:lvl w:ilvl="0" w:tplc="BF0EF142">
      <w:start w:val="1"/>
      <w:numFmt w:val="decimal"/>
      <w:lvlText w:val="%1-"/>
      <w:lvlJc w:val="left"/>
      <w:pPr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23">
    <w:nsid w:val="3ECC6B15"/>
    <w:multiLevelType w:val="hybridMultilevel"/>
    <w:tmpl w:val="9FD41206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8B5531"/>
    <w:multiLevelType w:val="hybridMultilevel"/>
    <w:tmpl w:val="E69EF082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E64516"/>
    <w:multiLevelType w:val="hybridMultilevel"/>
    <w:tmpl w:val="3126D3AA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3969B4"/>
    <w:multiLevelType w:val="hybridMultilevel"/>
    <w:tmpl w:val="E9949448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0F4853"/>
    <w:multiLevelType w:val="hybridMultilevel"/>
    <w:tmpl w:val="87C8799C"/>
    <w:lvl w:ilvl="0" w:tplc="9FD8CB72">
      <w:start w:val="1"/>
      <w:numFmt w:val="decimal"/>
      <w:lvlText w:val="%1-"/>
      <w:lvlJc w:val="left"/>
      <w:pPr>
        <w:ind w:left="128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5FCE2183"/>
    <w:multiLevelType w:val="hybridMultilevel"/>
    <w:tmpl w:val="9FE6C746"/>
    <w:lvl w:ilvl="0" w:tplc="C05AF708">
      <w:start w:val="1"/>
      <w:numFmt w:val="decimal"/>
      <w:lvlText w:val="%1-"/>
      <w:lvlJc w:val="left"/>
      <w:pPr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B306A9A"/>
    <w:multiLevelType w:val="hybridMultilevel"/>
    <w:tmpl w:val="3EC228F2"/>
    <w:lvl w:ilvl="0" w:tplc="76AE58D4">
      <w:start w:val="1"/>
      <w:numFmt w:val="decimal"/>
      <w:lvlText w:val="%1-"/>
      <w:lvlJc w:val="left"/>
      <w:pPr>
        <w:ind w:left="128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0">
    <w:nsid w:val="6C292FF6"/>
    <w:multiLevelType w:val="hybridMultilevel"/>
    <w:tmpl w:val="CEDA16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3F5B23"/>
    <w:multiLevelType w:val="hybridMultilevel"/>
    <w:tmpl w:val="9A6E0B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D82950"/>
    <w:multiLevelType w:val="hybridMultilevel"/>
    <w:tmpl w:val="58DC7FAE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C831C2"/>
    <w:multiLevelType w:val="hybridMultilevel"/>
    <w:tmpl w:val="3D0686FC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320E9D"/>
    <w:multiLevelType w:val="hybridMultilevel"/>
    <w:tmpl w:val="C50277D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80116C7"/>
    <w:multiLevelType w:val="hybridMultilevel"/>
    <w:tmpl w:val="15721FA0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164A6C"/>
    <w:multiLevelType w:val="hybridMultilevel"/>
    <w:tmpl w:val="1E667A40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7A4E43"/>
    <w:multiLevelType w:val="hybridMultilevel"/>
    <w:tmpl w:val="6E320704"/>
    <w:lvl w:ilvl="0" w:tplc="336E91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4"/>
  </w:num>
  <w:num w:numId="4">
    <w:abstractNumId w:val="16"/>
  </w:num>
  <w:num w:numId="5">
    <w:abstractNumId w:val="11"/>
  </w:num>
  <w:num w:numId="6">
    <w:abstractNumId w:val="37"/>
  </w:num>
  <w:num w:numId="7">
    <w:abstractNumId w:val="29"/>
  </w:num>
  <w:num w:numId="8">
    <w:abstractNumId w:val="7"/>
  </w:num>
  <w:num w:numId="9">
    <w:abstractNumId w:val="33"/>
  </w:num>
  <w:num w:numId="10">
    <w:abstractNumId w:val="24"/>
  </w:num>
  <w:num w:numId="11">
    <w:abstractNumId w:val="6"/>
  </w:num>
  <w:num w:numId="12">
    <w:abstractNumId w:val="36"/>
  </w:num>
  <w:num w:numId="13">
    <w:abstractNumId w:val="0"/>
  </w:num>
  <w:num w:numId="14">
    <w:abstractNumId w:val="32"/>
  </w:num>
  <w:num w:numId="15">
    <w:abstractNumId w:val="34"/>
  </w:num>
  <w:num w:numId="16">
    <w:abstractNumId w:val="26"/>
  </w:num>
  <w:num w:numId="17">
    <w:abstractNumId w:val="28"/>
  </w:num>
  <w:num w:numId="18">
    <w:abstractNumId w:val="25"/>
  </w:num>
  <w:num w:numId="19">
    <w:abstractNumId w:val="14"/>
  </w:num>
  <w:num w:numId="20">
    <w:abstractNumId w:val="2"/>
  </w:num>
  <w:num w:numId="21">
    <w:abstractNumId w:val="1"/>
  </w:num>
  <w:num w:numId="22">
    <w:abstractNumId w:val="22"/>
  </w:num>
  <w:num w:numId="23">
    <w:abstractNumId w:val="21"/>
  </w:num>
  <w:num w:numId="24">
    <w:abstractNumId w:val="27"/>
  </w:num>
  <w:num w:numId="25">
    <w:abstractNumId w:val="30"/>
  </w:num>
  <w:num w:numId="26">
    <w:abstractNumId w:val="23"/>
  </w:num>
  <w:num w:numId="27">
    <w:abstractNumId w:val="10"/>
  </w:num>
  <w:num w:numId="28">
    <w:abstractNumId w:val="9"/>
  </w:num>
  <w:num w:numId="29">
    <w:abstractNumId w:val="19"/>
  </w:num>
  <w:num w:numId="30">
    <w:abstractNumId w:val="8"/>
  </w:num>
  <w:num w:numId="31">
    <w:abstractNumId w:val="20"/>
  </w:num>
  <w:num w:numId="32">
    <w:abstractNumId w:val="35"/>
  </w:num>
  <w:num w:numId="33">
    <w:abstractNumId w:val="5"/>
  </w:num>
  <w:num w:numId="34">
    <w:abstractNumId w:val="13"/>
  </w:num>
  <w:num w:numId="35">
    <w:abstractNumId w:val="31"/>
  </w:num>
  <w:num w:numId="36">
    <w:abstractNumId w:val="12"/>
  </w:num>
  <w:num w:numId="37">
    <w:abstractNumId w:val="18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2460"/>
    <w:rsid w:val="00076CFF"/>
    <w:rsid w:val="00082460"/>
    <w:rsid w:val="000836C8"/>
    <w:rsid w:val="000D70CD"/>
    <w:rsid w:val="000E55C5"/>
    <w:rsid w:val="00120611"/>
    <w:rsid w:val="00135B8A"/>
    <w:rsid w:val="001602AB"/>
    <w:rsid w:val="0018300D"/>
    <w:rsid w:val="001D6A74"/>
    <w:rsid w:val="001F252A"/>
    <w:rsid w:val="0022200C"/>
    <w:rsid w:val="00222CFC"/>
    <w:rsid w:val="00231D44"/>
    <w:rsid w:val="00242468"/>
    <w:rsid w:val="00246BB3"/>
    <w:rsid w:val="0026161C"/>
    <w:rsid w:val="00277FEE"/>
    <w:rsid w:val="002855DB"/>
    <w:rsid w:val="00291894"/>
    <w:rsid w:val="002960F8"/>
    <w:rsid w:val="002A0B59"/>
    <w:rsid w:val="00305CBE"/>
    <w:rsid w:val="00312BBC"/>
    <w:rsid w:val="0036641F"/>
    <w:rsid w:val="003A2EA7"/>
    <w:rsid w:val="003D2320"/>
    <w:rsid w:val="003D4040"/>
    <w:rsid w:val="00404F24"/>
    <w:rsid w:val="004207D5"/>
    <w:rsid w:val="00422028"/>
    <w:rsid w:val="004C10AB"/>
    <w:rsid w:val="004C3D86"/>
    <w:rsid w:val="004E0D4F"/>
    <w:rsid w:val="00521FF0"/>
    <w:rsid w:val="005324CC"/>
    <w:rsid w:val="0053501A"/>
    <w:rsid w:val="00564EA9"/>
    <w:rsid w:val="00584A7B"/>
    <w:rsid w:val="00596FFE"/>
    <w:rsid w:val="006064D5"/>
    <w:rsid w:val="006252A7"/>
    <w:rsid w:val="006476DC"/>
    <w:rsid w:val="00695B07"/>
    <w:rsid w:val="0072659D"/>
    <w:rsid w:val="0074490E"/>
    <w:rsid w:val="007629E4"/>
    <w:rsid w:val="007C74AF"/>
    <w:rsid w:val="007D494F"/>
    <w:rsid w:val="00846F40"/>
    <w:rsid w:val="008B4919"/>
    <w:rsid w:val="008C4254"/>
    <w:rsid w:val="00925419"/>
    <w:rsid w:val="00943C4D"/>
    <w:rsid w:val="009528E7"/>
    <w:rsid w:val="009C4FFF"/>
    <w:rsid w:val="009C6EFC"/>
    <w:rsid w:val="00A40763"/>
    <w:rsid w:val="00AB5D43"/>
    <w:rsid w:val="00AB7FDA"/>
    <w:rsid w:val="00B07C0E"/>
    <w:rsid w:val="00B45F51"/>
    <w:rsid w:val="00B75D7C"/>
    <w:rsid w:val="00BA7777"/>
    <w:rsid w:val="00BC0724"/>
    <w:rsid w:val="00BC1A5C"/>
    <w:rsid w:val="00BC38E7"/>
    <w:rsid w:val="00BF0F59"/>
    <w:rsid w:val="00BF51A9"/>
    <w:rsid w:val="00C3500F"/>
    <w:rsid w:val="00CB6180"/>
    <w:rsid w:val="00CD66CF"/>
    <w:rsid w:val="00D07410"/>
    <w:rsid w:val="00D13F1B"/>
    <w:rsid w:val="00D35963"/>
    <w:rsid w:val="00D4059C"/>
    <w:rsid w:val="00DB274D"/>
    <w:rsid w:val="00DC081B"/>
    <w:rsid w:val="00DE1F05"/>
    <w:rsid w:val="00E26D61"/>
    <w:rsid w:val="00E57E31"/>
    <w:rsid w:val="00E81E11"/>
    <w:rsid w:val="00E96DE5"/>
    <w:rsid w:val="00EA2A56"/>
    <w:rsid w:val="00EB65D5"/>
    <w:rsid w:val="00ED1945"/>
    <w:rsid w:val="00F01B25"/>
    <w:rsid w:val="00F2300E"/>
    <w:rsid w:val="00F326B6"/>
    <w:rsid w:val="00FA6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460"/>
    <w:pPr>
      <w:bidi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8246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08246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8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24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8B491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">
    <w:name w:val="ft"/>
    <w:basedOn w:val="DefaultParagraphFont"/>
    <w:uiPriority w:val="99"/>
    <w:rsid w:val="004C3D8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0836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836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36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36C8"/>
    <w:rPr>
      <w:rFonts w:cs="Times New Roman"/>
    </w:rPr>
  </w:style>
  <w:style w:type="table" w:styleId="TableGrid">
    <w:name w:val="Table Grid"/>
    <w:basedOn w:val="TableNormal"/>
    <w:uiPriority w:val="99"/>
    <w:rsid w:val="00D13F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521FF0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21FF0"/>
    <w:rPr>
      <w:rFonts w:eastAsia="Times New Roman" w:cs="Times New Roman"/>
      <w:sz w:val="22"/>
      <w:szCs w:val="22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rsid w:val="001206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206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2061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20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20611"/>
    <w:rPr>
      <w:b/>
      <w:bCs/>
    </w:rPr>
  </w:style>
  <w:style w:type="paragraph" w:styleId="Revision">
    <w:name w:val="Revision"/>
    <w:hidden/>
    <w:uiPriority w:val="99"/>
    <w:semiHidden/>
    <w:rsid w:val="001206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95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8B0000"/>
                        <w:right w:val="none" w:sz="0" w:space="0" w:color="auto"/>
                      </w:divBdr>
                      <w:divsChild>
                        <w:div w:id="118995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5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95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95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95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95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r.wikipedia.org/wiki/%D9%81%D8%B5%D9%8A%D9%84%D8%A9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ar.wikipedia.org/wiki/%D9%86%D9%82%D9%84" TargetMode="External"/><Relationship Id="rId39" Type="http://schemas.openxmlformats.org/officeDocument/2006/relationships/hyperlink" Target="http://www.google.com.eg/imgres?q=%D9%84%D9%81%D8%B1%D8%A7%D9%88%D9%84%D8%A9&amp;um=1&amp;hl=ar&amp;sa=N&amp;rlz=1T4RNTN_enEG376EG376&amp;biw=1440&amp;bih=717&amp;tbm=isch&amp;tbnid=tD1Fi9lFILkJSM:&amp;imgrefurl=http://www.masrawy.com/ketabat/ArticlesDetails.aspx?AID=71967&amp;ref=hp&amp;docid=oJBm98drzebN6M&amp;imgurl=http://www.masrawy.com/Ketabat/Images//2010/10/14-10-2010-22-52-4264.jpg&amp;w=610&amp;h=370&amp;ei=NB0yT43dIOL54QTx0vGRBQ&amp;zoom=1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ar.wikipedia.org/wiki/%D8%B3%D9%83%D8%B1%D9%8A%D8%A7%D8%AA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" Type="http://schemas.openxmlformats.org/officeDocument/2006/relationships/hyperlink" Target="http://www.google.com.eg/imgres?q=%D8%A7%D9%84%D9%81%D8%B1%D8%A7%D9%88%D9%84%D8%A9&amp;um=1&amp;hl=ar&amp;rlz=1T4RNTN_enEG376EG376&amp;biw=1440&amp;bih=620&amp;tbm=isch&amp;tbnid=kxMNLzRDNYWe-M:&amp;imgrefurl=http://www.masrawy.com/ketabat/ArticlesDetails.aspx?AID=122508&amp;ref=hp&amp;docid=QHy9mlL4xB1qAM&amp;imgurl=http://www.masrawy.com/Ketabat/Images/2011/7//6-7-2011-11-12-17426.jpg&amp;w=450&amp;h=351&amp;ei=tUcmT4WOAoP0sgbJ6um9Bw&amp;zoom=1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://ar.wikipedia.org/wiki/%D8%A8%D9%88%D8%AA%D8%A7%D8%B3%D9%8A%D9%88%D9%8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r.wikipedia.org/wiki/%D8%AC%D9%86%D8%B3_(%D8%AA%D8%B5%D9%86%D9%8A%D9%81)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ar.wikipedia.org/w/index.php?title=%D8%B1%D9%8A%D8%A8%D9%88%D9%81%D9%84%D8%A7%D9%81%D9%8A%D9%86&amp;action=edit&amp;redlink=1" TargetMode="External"/><Relationship Id="rId37" Type="http://schemas.openxmlformats.org/officeDocument/2006/relationships/hyperlink" Target="http://ar.wikipedia.org/wiki/%D8%A3%D8%AD%D9%85%D8%A7%D8%B6_%D8%A3%D9%85%D9%8A%D9%86%D9%8A%D8%A9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://ar.wikipedia.org/w/index.php?title=%D8%A7%D8%B3%D9%83%D9%88%D8%B1%D8%A8%D9%8A%D9%83&amp;action=edit&amp;redlink=1" TargetMode="External"/><Relationship Id="rId36" Type="http://schemas.openxmlformats.org/officeDocument/2006/relationships/hyperlink" Target="http://ar.wikipedia.org/wiki/%D8%B3%D9%83%D8%B1%D9%8A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openxmlformats.org/officeDocument/2006/relationships/hyperlink" Target="http://ar.wikipedia.org/wiki/%D9%86%D8%A8%D8%A7%D8%AA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ar.wikipedia.org/wiki/%D8%AD%D8%AF%D9%8A%D8%AF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.eg/imgres?q=%D8%A7%D9%84%D9%81%D8%B1%D8%A7%D9%88%D9%84%D8%A9&amp;um=1&amp;hl=ar&amp;rlz=1T4RNTN_enEG376EG376&amp;biw=1440&amp;bih=620&amp;tbm=isch&amp;tbnid=kxMNLzRDNYWe-M:&amp;imgrefurl=http://www.masrawy.com/ketabat/ArticlesDetails.aspx?AID=122508&amp;ref=hp&amp;docid=QHy9mlL4xB1qAM&amp;imgurl=http://www.masrawy.com/Ketabat/Images/2011/7//6-7-2011-11-12-17426.jpg&amp;w=450&amp;h=351&amp;ei=tUcmT4WOAoP0sgbJ6um9Bw&amp;zoom=1" TargetMode="External"/><Relationship Id="rId14" Type="http://schemas.openxmlformats.org/officeDocument/2006/relationships/hyperlink" Target="http://ar.wikipedia.org/wiki/%D9%88%D8%B1%D8%AF%D9%8A%D8%A9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ar.wikipedia.org/wiki/%D8%AA%D8%B3%D9%88%D9%8A%D9%82" TargetMode="External"/><Relationship Id="rId30" Type="http://schemas.openxmlformats.org/officeDocument/2006/relationships/hyperlink" Target="http://ar.wikipedia.org/w/index.php?title=%D9%86%D9%8A%D8%A7%D8%B3%D9%8A%D9%86&amp;action=edit&amp;redlink=1" TargetMode="External"/><Relationship Id="rId35" Type="http://schemas.openxmlformats.org/officeDocument/2006/relationships/hyperlink" Target="http://ar.wikipedia.org/wiki/%D9%81%D8%B1%D9%83%D8%AA%D9%88%D8%B2" TargetMode="External"/><Relationship Id="rId43" Type="http://schemas.openxmlformats.org/officeDocument/2006/relationships/hyperlink" Target="http://www.google.com.eg/imgres?q=%D9%84%D9%81%D8%B1%D8%A7%D9%88%D9%84%D8%A9&amp;um=1&amp;hl=ar&amp;sa=N&amp;rlz=1T4RNTN_enEG376EG376&amp;biw=1440&amp;bih=717&amp;tbm=isch&amp;tbnid=tD1Fi9lFILkJSM:&amp;imgrefurl=http://www.masrawy.com/ketabat/ArticlesDetails.aspx?AID=71967&amp;ref=hp&amp;docid=oJBm98drzebN6M&amp;imgurl=http://www.masrawy.com/Ketabat/Images//2010/10/14-10-2010-22-52-4264.jpg&amp;w=610&amp;h=370&amp;ei=NB0yT43dIOL54QTx0vGRBQ&amp;zoom=1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hyperlink" Target="http://ar.wikipedia.org/wiki/%D8%B4%D9%84%D9%8A%D9%83" TargetMode="External"/><Relationship Id="rId17" Type="http://schemas.openxmlformats.org/officeDocument/2006/relationships/hyperlink" Target="http://ar.wikipedia.org/wiki/%D8%B1%D8%A6%D8%AF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ar.wikipedia.org/wiki/%D9%83%D8%B1%D8%A8%D9%88%D9%87%D9%8A%D8%AF%D8%B1%D8%A7%D8%AA" TargetMode="External"/><Relationship Id="rId38" Type="http://schemas.openxmlformats.org/officeDocument/2006/relationships/hyperlink" Target="http://ar.wikipedia.org/wiki/%D8%B9%D8%B3%D9%84_%D8%A7%D9%84%D9%86%D8%AD%D9%84" TargetMode="External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image" Target="media/image6.jpeg"/><Relationship Id="rId41" Type="http://schemas.openxmlformats.org/officeDocument/2006/relationships/hyperlink" Target="http://www.google.com.eg/imgres?q=%D9%84%D9%81%D8%B1%D8%A7%D9%88%D9%84%D8%A9&amp;um=1&amp;hl=ar&amp;sa=N&amp;rlz=1T4RNTN_enEG376EG376&amp;biw=1440&amp;bih=717&amp;tbm=isch&amp;tbnid=fKkX3bbLZz-7gM:&amp;imgrefurl=http://forum.lookarab.com/thread35&amp;docid=7jf4Czgbv36QWM&amp;imgurl=http://pic.lookarab.com/uploads/13237079792.jpg&amp;w=400&amp;h=313&amp;ei=NB0yT43dIOL54QTx0vGRBQ&amp;zoom=1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18</Pages>
  <Words>3095</Words>
  <Characters>17647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الزيارات الميدانية لمحصول الفراولة في الفترة من 10-18/1/2012م</dc:title>
  <dc:subject>تقـــــــــــرير فنى</dc:subject>
  <dc:creator>أ.د/ محمد عبد الرحمن</dc:creator>
  <cp:keywords/>
  <dc:description/>
  <cp:lastModifiedBy>aaa</cp:lastModifiedBy>
  <cp:revision>2</cp:revision>
  <cp:lastPrinted>2012-03-06T09:02:00Z</cp:lastPrinted>
  <dcterms:created xsi:type="dcterms:W3CDTF">2012-04-30T00:26:00Z</dcterms:created>
  <dcterms:modified xsi:type="dcterms:W3CDTF">2012-04-30T00:26:00Z</dcterms:modified>
</cp:coreProperties>
</file>